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C7C92" w14:textId="77777777" w:rsidR="00C050A5" w:rsidRDefault="0076794A" w:rsidP="00B3063A">
      <w:pPr>
        <w:ind w:right="-5646"/>
        <w:jc w:val="center"/>
      </w:pPr>
      <w:r>
        <w:t xml:space="preserve">COSTO COMPLESSIVO DEL </w:t>
      </w:r>
      <w:r w:rsidR="0030223C">
        <w:t>PER</w:t>
      </w:r>
      <w:r>
        <w:t>SONALE</w:t>
      </w:r>
      <w:r w:rsidR="005C30A2">
        <w:t xml:space="preserve"> </w:t>
      </w:r>
      <w:r w:rsidR="0030223C">
        <w:t>IN SERVIZO A TEMPO INDETERMINATO</w:t>
      </w:r>
    </w:p>
    <w:p w14:paraId="6F88BFF1" w14:textId="27E0C763" w:rsidR="00A65B9C" w:rsidRDefault="00A65B9C" w:rsidP="00B3063A">
      <w:pPr>
        <w:ind w:right="-5646"/>
        <w:jc w:val="center"/>
      </w:pPr>
      <w:r>
        <w:t>Anno 2024</w:t>
      </w:r>
    </w:p>
    <w:p w14:paraId="43460950" w14:textId="18BC5A9A" w:rsidR="008A0598" w:rsidRDefault="00C050A5" w:rsidP="00B3063A">
      <w:pPr>
        <w:ind w:right="-5363"/>
        <w:jc w:val="center"/>
      </w:pPr>
      <w:r>
        <w:t>articolato per aree professionali</w:t>
      </w:r>
    </w:p>
    <w:p w14:paraId="7594C457" w14:textId="77777777" w:rsidR="00FF692B" w:rsidRDefault="00FF692B" w:rsidP="00B3063A">
      <w:pPr>
        <w:ind w:right="-5363"/>
        <w:jc w:val="center"/>
      </w:pPr>
    </w:p>
    <w:p w14:paraId="32F4C5E5" w14:textId="77777777" w:rsidR="00FF692B" w:rsidRDefault="00FF692B" w:rsidP="00B3063A">
      <w:pPr>
        <w:ind w:right="-5363"/>
        <w:jc w:val="center"/>
      </w:pPr>
    </w:p>
    <w:p w14:paraId="2ED62935" w14:textId="77777777" w:rsidR="00FF692B" w:rsidRDefault="00FF692B" w:rsidP="00B3063A">
      <w:pPr>
        <w:ind w:right="-5363"/>
        <w:jc w:val="center"/>
      </w:pPr>
    </w:p>
    <w:p w14:paraId="4927395A" w14:textId="77777777" w:rsidR="007D39B7" w:rsidRDefault="007D39B7" w:rsidP="007D39B7">
      <w:pPr>
        <w:ind w:left="-142" w:right="-5363"/>
        <w:jc w:val="center"/>
      </w:pPr>
    </w:p>
    <w:bookmarkStart w:id="0" w:name="_MON_1825496511"/>
    <w:bookmarkEnd w:id="0"/>
    <w:p w14:paraId="194D0FB0" w14:textId="0D4B75B1" w:rsidR="00FE3CAD" w:rsidRDefault="00F9124B" w:rsidP="00EF677D">
      <w:pPr>
        <w:ind w:right="-5363"/>
      </w:pPr>
      <w:r>
        <w:object w:dxaOrig="11056" w:dyaOrig="2919" w14:anchorId="250AD6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552.75pt;height:146.25pt" o:ole="">
            <v:imagedata r:id="rId8" o:title=""/>
          </v:shape>
          <o:OLEObject Type="Embed" ProgID="Excel.Sheet.12" ShapeID="_x0000_i1030" DrawAspect="Content" ObjectID="_1825581535" r:id="rId9"/>
        </w:object>
      </w:r>
    </w:p>
    <w:p w14:paraId="38AE76EE" w14:textId="77777777" w:rsidR="00FE3CAD" w:rsidRDefault="00FE3CAD" w:rsidP="00B3063A">
      <w:pPr>
        <w:ind w:right="-5363"/>
        <w:jc w:val="center"/>
      </w:pPr>
    </w:p>
    <w:sectPr w:rsidR="00FE3CAD" w:rsidSect="007D39B7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40" w:h="11910" w:orient="landscape"/>
      <w:pgMar w:top="1133" w:right="2000" w:bottom="992" w:left="1701" w:header="715" w:footer="0" w:gutter="0"/>
      <w:cols w:num="2" w:space="723" w:equalWidth="0">
        <w:col w:w="8671" w:space="186"/>
        <w:col w:w="928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8154B" w14:textId="77777777" w:rsidR="008605B7" w:rsidRDefault="008605B7" w:rsidP="00FD7707">
      <w:r>
        <w:separator/>
      </w:r>
    </w:p>
  </w:endnote>
  <w:endnote w:type="continuationSeparator" w:id="0">
    <w:p w14:paraId="1C099A74" w14:textId="77777777" w:rsidR="008605B7" w:rsidRDefault="008605B7" w:rsidP="00FD7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187839340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0F627ECC" w14:textId="77777777" w:rsidR="00FD7707" w:rsidRDefault="00FD7707" w:rsidP="005E19D0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50A70824" w14:textId="77777777" w:rsidR="00FD7707" w:rsidRDefault="00FD770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FD4F9" w14:textId="5196F86E" w:rsidR="00FD7707" w:rsidRPr="00FD7707" w:rsidRDefault="00FD7707" w:rsidP="00FD7707">
    <w:pPr>
      <w:pStyle w:val="Pidipagina"/>
      <w:rPr>
        <w:i/>
        <w:iCs/>
        <w:caps/>
        <w:color w:val="4472C4" w:themeColor="accent1"/>
      </w:rPr>
    </w:pPr>
    <w:r w:rsidRPr="00FD7707">
      <w:rPr>
        <w:i/>
        <w:iCs/>
        <w:color w:val="4472C4" w:themeColor="accent1"/>
      </w:rPr>
      <w:t>Comune di Agliè</w:t>
    </w:r>
    <w:r>
      <w:rPr>
        <w:i/>
        <w:iCs/>
        <w:color w:val="4472C4" w:themeColor="accent1"/>
      </w:rPr>
      <w:tab/>
      <w:t xml:space="preserve">Pag. </w:t>
    </w:r>
    <w:r>
      <w:rPr>
        <w:i/>
        <w:iCs/>
        <w:color w:val="4472C4" w:themeColor="accent1"/>
      </w:rPr>
      <w:fldChar w:fldCharType="begin"/>
    </w:r>
    <w:r>
      <w:rPr>
        <w:i/>
        <w:iCs/>
        <w:color w:val="4472C4" w:themeColor="accent1"/>
      </w:rPr>
      <w:instrText xml:space="preserve"> PAGE  \* MERGEFORMAT </w:instrText>
    </w:r>
    <w:r>
      <w:rPr>
        <w:i/>
        <w:iCs/>
        <w:color w:val="4472C4" w:themeColor="accent1"/>
      </w:rPr>
      <w:fldChar w:fldCharType="separate"/>
    </w:r>
    <w:r>
      <w:rPr>
        <w:i/>
        <w:iCs/>
        <w:noProof/>
        <w:color w:val="4472C4" w:themeColor="accent1"/>
      </w:rPr>
      <w:t>1</w:t>
    </w:r>
    <w:r>
      <w:rPr>
        <w:i/>
        <w:iCs/>
        <w:color w:val="4472C4" w:themeColor="accent1"/>
      </w:rPr>
      <w:fldChar w:fldCharType="end"/>
    </w:r>
    <w:r>
      <w:rPr>
        <w:i/>
        <w:iCs/>
        <w:color w:val="4472C4" w:themeColor="accent1"/>
      </w:rPr>
      <w:t xml:space="preserve"> di </w:t>
    </w:r>
    <w:r>
      <w:rPr>
        <w:i/>
        <w:iCs/>
        <w:color w:val="4472C4" w:themeColor="accent1"/>
      </w:rPr>
      <w:fldChar w:fldCharType="begin"/>
    </w:r>
    <w:r>
      <w:rPr>
        <w:i/>
        <w:iCs/>
        <w:color w:val="4472C4" w:themeColor="accent1"/>
      </w:rPr>
      <w:instrText xml:space="preserve"> NUMPAGES  \* MERGEFORMAT </w:instrText>
    </w:r>
    <w:r>
      <w:rPr>
        <w:i/>
        <w:iCs/>
        <w:color w:val="4472C4" w:themeColor="accent1"/>
      </w:rPr>
      <w:fldChar w:fldCharType="separate"/>
    </w:r>
    <w:r>
      <w:rPr>
        <w:i/>
        <w:iCs/>
        <w:noProof/>
        <w:color w:val="4472C4" w:themeColor="accent1"/>
      </w:rPr>
      <w:t>1</w:t>
    </w:r>
    <w:r>
      <w:rPr>
        <w:i/>
        <w:iCs/>
        <w:color w:val="4472C4" w:themeColor="accent1"/>
      </w:rPr>
      <w:fldChar w:fldCharType="end"/>
    </w:r>
    <w:r w:rsidRPr="00FD7707">
      <w:rPr>
        <w:i/>
        <w:iCs/>
        <w:color w:val="4472C4" w:themeColor="accent1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AB349" w14:textId="77777777" w:rsidR="00C6039B" w:rsidRPr="00C6039B" w:rsidRDefault="00C6039B">
    <w:pPr>
      <w:pStyle w:val="Pidipagina"/>
      <w:rPr>
        <w:i/>
        <w:iCs/>
        <w:caps/>
        <w:color w:val="4472C4" w:themeColor="accent1"/>
      </w:rPr>
    </w:pPr>
    <w:r w:rsidRPr="00FD7707">
      <w:rPr>
        <w:i/>
        <w:iCs/>
        <w:color w:val="4472C4" w:themeColor="accent1"/>
      </w:rPr>
      <w:t>Comune di Agliè</w:t>
    </w:r>
    <w:r>
      <w:rPr>
        <w:i/>
        <w:iCs/>
        <w:color w:val="4472C4" w:themeColor="accent1"/>
      </w:rPr>
      <w:tab/>
      <w:t xml:space="preserve">Pag. </w:t>
    </w:r>
    <w:r>
      <w:rPr>
        <w:i/>
        <w:iCs/>
        <w:color w:val="4472C4" w:themeColor="accent1"/>
      </w:rPr>
      <w:fldChar w:fldCharType="begin"/>
    </w:r>
    <w:r>
      <w:rPr>
        <w:i/>
        <w:iCs/>
        <w:color w:val="4472C4" w:themeColor="accent1"/>
      </w:rPr>
      <w:instrText xml:space="preserve"> PAGE  \* MERGEFORMAT </w:instrText>
    </w:r>
    <w:r>
      <w:rPr>
        <w:i/>
        <w:iCs/>
        <w:color w:val="4472C4" w:themeColor="accent1"/>
      </w:rPr>
      <w:fldChar w:fldCharType="separate"/>
    </w:r>
    <w:r>
      <w:rPr>
        <w:i/>
        <w:iCs/>
        <w:color w:val="4472C4" w:themeColor="accent1"/>
      </w:rPr>
      <w:t>2</w:t>
    </w:r>
    <w:r>
      <w:rPr>
        <w:i/>
        <w:iCs/>
        <w:color w:val="4472C4" w:themeColor="accent1"/>
      </w:rPr>
      <w:fldChar w:fldCharType="end"/>
    </w:r>
    <w:r>
      <w:rPr>
        <w:i/>
        <w:iCs/>
        <w:color w:val="4472C4" w:themeColor="accent1"/>
      </w:rPr>
      <w:t xml:space="preserve"> di </w:t>
    </w:r>
    <w:r>
      <w:rPr>
        <w:i/>
        <w:iCs/>
        <w:color w:val="4472C4" w:themeColor="accent1"/>
      </w:rPr>
      <w:fldChar w:fldCharType="begin"/>
    </w:r>
    <w:r>
      <w:rPr>
        <w:i/>
        <w:iCs/>
        <w:color w:val="4472C4" w:themeColor="accent1"/>
      </w:rPr>
      <w:instrText xml:space="preserve"> NUMPAGES  \* MERGEFORMAT </w:instrText>
    </w:r>
    <w:r>
      <w:rPr>
        <w:i/>
        <w:iCs/>
        <w:color w:val="4472C4" w:themeColor="accent1"/>
      </w:rPr>
      <w:fldChar w:fldCharType="separate"/>
    </w:r>
    <w:r>
      <w:rPr>
        <w:i/>
        <w:iCs/>
        <w:color w:val="4472C4" w:themeColor="accent1"/>
      </w:rPr>
      <w:t>2</w:t>
    </w:r>
    <w:r>
      <w:rPr>
        <w:i/>
        <w:iCs/>
        <w:color w:val="4472C4" w:themeColor="accent1"/>
      </w:rPr>
      <w:fldChar w:fldCharType="end"/>
    </w:r>
    <w:r w:rsidRPr="00FD7707">
      <w:rPr>
        <w:i/>
        <w:iCs/>
        <w:color w:val="4472C4" w:themeColor="accent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21090" w14:textId="77777777" w:rsidR="008605B7" w:rsidRDefault="008605B7" w:rsidP="00FD7707">
      <w:r>
        <w:separator/>
      </w:r>
    </w:p>
  </w:footnote>
  <w:footnote w:type="continuationSeparator" w:id="0">
    <w:p w14:paraId="093F5314" w14:textId="77777777" w:rsidR="008605B7" w:rsidRDefault="008605B7" w:rsidP="00FD7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6F543" w14:textId="1296CC3A" w:rsidR="00C6039B" w:rsidRDefault="00C6039B" w:rsidP="00C6039B">
    <w:pPr>
      <w:pStyle w:val="Intestazione"/>
      <w:tabs>
        <w:tab w:val="clear" w:pos="4819"/>
      </w:tabs>
      <w:rPr>
        <w:rFonts w:ascii="Calibri" w:hAnsi="Calibri"/>
        <w:b/>
        <w:bCs/>
        <w:color w:val="4272C4"/>
      </w:rPr>
    </w:pPr>
    <w:r>
      <w:rPr>
        <w:rFonts w:ascii="Calibri" w:hAnsi="Calibri"/>
        <w:b/>
        <w:bCs/>
        <w:color w:val="4272C4"/>
      </w:rPr>
      <w:tab/>
    </w:r>
  </w:p>
  <w:p w14:paraId="3BB2F115" w14:textId="61027BED" w:rsidR="00F031A4" w:rsidRDefault="00F031A4" w:rsidP="00F031A4">
    <w:pPr>
      <w:pStyle w:val="Intestazione"/>
      <w:tabs>
        <w:tab w:val="clear" w:pos="4819"/>
      </w:tabs>
      <w:rPr>
        <w:rFonts w:ascii="Calibri" w:hAnsi="Calibri"/>
        <w:color w:val="4272C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899B49D" wp14:editId="50337453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49300" cy="1143000"/>
          <wp:effectExtent l="0" t="0" r="0" b="0"/>
          <wp:wrapSquare wrapText="bothSides"/>
          <wp:docPr id="31196397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bCs/>
        <w:color w:val="4272C4"/>
      </w:rPr>
      <w:t>Comune di Agliè</w:t>
    </w:r>
  </w:p>
  <w:p w14:paraId="5AD78AD1" w14:textId="77777777" w:rsidR="00F031A4" w:rsidRDefault="00F031A4" w:rsidP="00F031A4">
    <w:pPr>
      <w:pStyle w:val="Intestazione"/>
      <w:rPr>
        <w:rFonts w:ascii="Calibri" w:hAnsi="Calibri"/>
        <w:color w:val="4272C4"/>
      </w:rPr>
    </w:pPr>
    <w:r>
      <w:rPr>
        <w:rFonts w:ascii="Calibri" w:hAnsi="Calibri"/>
        <w:b/>
        <w:bCs/>
        <w:color w:val="4272C4"/>
      </w:rPr>
      <w:t>I</w:t>
    </w:r>
    <w:r>
      <w:rPr>
        <w:rFonts w:ascii="Calibri" w:hAnsi="Calibri"/>
        <w:color w:val="4272C4"/>
      </w:rPr>
      <w:t>: Via Principe Tommaso 22, Agliè (TO), 10011</w:t>
    </w:r>
  </w:p>
  <w:p w14:paraId="19F56C1D" w14:textId="77777777" w:rsidR="00F031A4" w:rsidRDefault="00F031A4" w:rsidP="00F031A4">
    <w:pPr>
      <w:pStyle w:val="Intestazione"/>
      <w:rPr>
        <w:rFonts w:ascii="Calibri" w:hAnsi="Calibri"/>
        <w:color w:val="4272C4"/>
      </w:rPr>
    </w:pPr>
    <w:r>
      <w:rPr>
        <w:rFonts w:ascii="Calibri" w:hAnsi="Calibri"/>
        <w:b/>
        <w:color w:val="4272C4"/>
      </w:rPr>
      <w:t>T</w:t>
    </w:r>
    <w:r>
      <w:rPr>
        <w:rFonts w:ascii="Calibri" w:hAnsi="Calibri"/>
        <w:color w:val="4272C4"/>
      </w:rPr>
      <w:t xml:space="preserve">: +39 0124 330 367 – </w:t>
    </w:r>
    <w:r>
      <w:rPr>
        <w:rFonts w:ascii="Calibri" w:hAnsi="Calibri"/>
        <w:b/>
        <w:bCs/>
        <w:color w:val="4272C4"/>
      </w:rPr>
      <w:t>F</w:t>
    </w:r>
    <w:r>
      <w:rPr>
        <w:rFonts w:ascii="Calibri" w:hAnsi="Calibri"/>
        <w:color w:val="4272C4"/>
      </w:rPr>
      <w:t>: +39 0124 330 280</w:t>
    </w:r>
  </w:p>
  <w:p w14:paraId="7741557F" w14:textId="77777777" w:rsidR="00F031A4" w:rsidRDefault="00F031A4" w:rsidP="00F031A4">
    <w:pPr>
      <w:pStyle w:val="Intestazione"/>
      <w:rPr>
        <w:rFonts w:ascii="Calibri" w:hAnsi="Calibri"/>
        <w:color w:val="4272C4"/>
      </w:rPr>
    </w:pPr>
    <w:r>
      <w:rPr>
        <w:rFonts w:ascii="Calibri" w:hAnsi="Calibri"/>
        <w:b/>
        <w:color w:val="4272C4"/>
      </w:rPr>
      <w:t>E</w:t>
    </w:r>
    <w:r>
      <w:rPr>
        <w:rFonts w:ascii="Calibri" w:hAnsi="Calibri"/>
        <w:color w:val="4272C4"/>
      </w:rPr>
      <w:t xml:space="preserve">: </w:t>
    </w:r>
    <w:hyperlink r:id="rId2" w:history="1">
      <w:r>
        <w:rPr>
          <w:rStyle w:val="Collegamentoipertestuale"/>
          <w:rFonts w:ascii="Calibri" w:hAnsi="Calibri"/>
          <w:i/>
          <w:iCs/>
          <w:color w:val="4272C4"/>
        </w:rPr>
        <w:t>protocollo@comune.aglie.to.it</w:t>
      </w:r>
    </w:hyperlink>
  </w:p>
  <w:p w14:paraId="2079D57C" w14:textId="77777777" w:rsidR="00F031A4" w:rsidRDefault="00F031A4" w:rsidP="00F031A4">
    <w:pPr>
      <w:pStyle w:val="Intestazione"/>
      <w:rPr>
        <w:rFonts w:ascii="Calibri" w:hAnsi="Calibri"/>
        <w:color w:val="4272C4"/>
      </w:rPr>
    </w:pPr>
    <w:r>
      <w:rPr>
        <w:rFonts w:ascii="Calibri" w:hAnsi="Calibri"/>
        <w:b/>
        <w:bCs/>
        <w:color w:val="4272C4"/>
      </w:rPr>
      <w:t>PEC</w:t>
    </w:r>
    <w:r>
      <w:rPr>
        <w:rFonts w:ascii="Calibri" w:hAnsi="Calibri"/>
        <w:color w:val="4272C4"/>
      </w:rPr>
      <w:t xml:space="preserve">: </w:t>
    </w:r>
    <w:hyperlink r:id="rId3" w:history="1">
      <w:r>
        <w:rPr>
          <w:rStyle w:val="Collegamentoipertestuale"/>
          <w:rFonts w:ascii="Calibri" w:hAnsi="Calibri"/>
          <w:i/>
          <w:iCs/>
          <w:color w:val="4272C4"/>
        </w:rPr>
        <w:t>protocollo@pec.comune.aglie.to.it</w:t>
      </w:r>
    </w:hyperlink>
  </w:p>
  <w:p w14:paraId="7CFFC2B2" w14:textId="77777777" w:rsidR="00F031A4" w:rsidRDefault="00F031A4" w:rsidP="00F031A4">
    <w:pPr>
      <w:pStyle w:val="Intestazione"/>
      <w:rPr>
        <w:rFonts w:ascii="Calibri" w:hAnsi="Calibri"/>
        <w:i/>
        <w:iCs/>
        <w:color w:val="4272C4"/>
      </w:rPr>
    </w:pPr>
    <w:r>
      <w:rPr>
        <w:rFonts w:ascii="Calibri" w:hAnsi="Calibri"/>
        <w:b/>
        <w:color w:val="4272C4"/>
      </w:rPr>
      <w:t>Web</w:t>
    </w:r>
    <w:r>
      <w:rPr>
        <w:rFonts w:ascii="Calibri" w:hAnsi="Calibri"/>
        <w:color w:val="4272C4"/>
      </w:rPr>
      <w:t xml:space="preserve">: </w:t>
    </w:r>
    <w:hyperlink r:id="rId4" w:history="1">
      <w:r>
        <w:rPr>
          <w:rStyle w:val="Collegamentoipertestuale"/>
          <w:rFonts w:ascii="Calibri" w:hAnsi="Calibri"/>
          <w:i/>
          <w:iCs/>
          <w:color w:val="4272C4"/>
        </w:rPr>
        <w:t>comune.aglie.to.it</w:t>
      </w:r>
    </w:hyperlink>
  </w:p>
  <w:p w14:paraId="305D376B" w14:textId="77777777" w:rsidR="00882BB1" w:rsidRPr="00C6039B" w:rsidRDefault="00882BB1" w:rsidP="00FD7707">
    <w:pPr>
      <w:pStyle w:val="Intestazione"/>
      <w:rPr>
        <w:rFonts w:ascii="Calibri" w:hAnsi="Calibri"/>
        <w:color w:val="4272C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B996F" w14:textId="77777777" w:rsidR="00C6039B" w:rsidRPr="00987785" w:rsidRDefault="00C6039B" w:rsidP="00C6039B">
    <w:pPr>
      <w:pStyle w:val="Intestazione"/>
      <w:tabs>
        <w:tab w:val="clear" w:pos="4819"/>
      </w:tabs>
      <w:rPr>
        <w:rFonts w:ascii="Calibri" w:hAnsi="Calibri"/>
        <w:color w:val="4272C4"/>
      </w:rPr>
    </w:pPr>
    <w:r w:rsidRPr="00882BB1">
      <w:rPr>
        <w:rFonts w:ascii="Calibri" w:hAnsi="Calibri"/>
        <w:noProof/>
        <w:color w:val="4272C4"/>
      </w:rPr>
      <w:drawing>
        <wp:anchor distT="0" distB="0" distL="114300" distR="114300" simplePos="0" relativeHeight="251659264" behindDoc="0" locked="0" layoutInCell="1" allowOverlap="1" wp14:anchorId="01665E2F" wp14:editId="4F37EB4B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49300" cy="1143000"/>
          <wp:effectExtent l="0" t="0" r="0" b="0"/>
          <wp:wrapSquare wrapText="bothSides"/>
          <wp:docPr id="365848806" name="Immagine 365848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s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300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2BB1">
      <w:rPr>
        <w:rFonts w:ascii="Calibri" w:hAnsi="Calibri"/>
        <w:b/>
        <w:bCs/>
        <w:color w:val="4272C4"/>
      </w:rPr>
      <w:t>Comune di Agliè</w:t>
    </w:r>
  </w:p>
  <w:p w14:paraId="1AFA1776" w14:textId="1D2E37BD" w:rsidR="00C6039B" w:rsidRPr="00882BB1" w:rsidRDefault="00C6039B" w:rsidP="00C6039B">
    <w:pPr>
      <w:pStyle w:val="Intestazione"/>
      <w:rPr>
        <w:rFonts w:ascii="Calibri" w:hAnsi="Calibri"/>
        <w:color w:val="4272C4"/>
      </w:rPr>
    </w:pPr>
    <w:r w:rsidRPr="00882BB1">
      <w:rPr>
        <w:rFonts w:ascii="Calibri" w:hAnsi="Calibri"/>
        <w:b/>
        <w:bCs/>
        <w:color w:val="4272C4"/>
      </w:rPr>
      <w:t>I</w:t>
    </w:r>
    <w:r w:rsidRPr="00882BB1">
      <w:rPr>
        <w:rFonts w:ascii="Calibri" w:hAnsi="Calibri"/>
        <w:color w:val="4272C4"/>
      </w:rPr>
      <w:t>: Via Principe Tommaso 22, Agliè (TO), 10011</w:t>
    </w:r>
  </w:p>
  <w:p w14:paraId="0762BF12" w14:textId="77777777" w:rsidR="00C6039B" w:rsidRPr="00882BB1" w:rsidRDefault="00C6039B" w:rsidP="00C6039B">
    <w:pPr>
      <w:pStyle w:val="Intestazione"/>
      <w:rPr>
        <w:rFonts w:ascii="Calibri" w:hAnsi="Calibri"/>
        <w:color w:val="4272C4"/>
      </w:rPr>
    </w:pPr>
    <w:r w:rsidRPr="00882BB1">
      <w:rPr>
        <w:rFonts w:ascii="Calibri" w:hAnsi="Calibri"/>
        <w:b/>
        <w:color w:val="4272C4"/>
      </w:rPr>
      <w:t>T</w:t>
    </w:r>
    <w:r w:rsidRPr="00882BB1">
      <w:rPr>
        <w:rFonts w:ascii="Calibri" w:hAnsi="Calibri"/>
        <w:color w:val="4272C4"/>
      </w:rPr>
      <w:t xml:space="preserve">: +39 0124 330 </w:t>
    </w:r>
    <w:r w:rsidR="00A93001">
      <w:rPr>
        <w:rFonts w:ascii="Calibri" w:hAnsi="Calibri"/>
        <w:color w:val="4272C4"/>
      </w:rPr>
      <w:t>3</w:t>
    </w:r>
    <w:r w:rsidRPr="00882BB1">
      <w:rPr>
        <w:rFonts w:ascii="Calibri" w:hAnsi="Calibri"/>
        <w:color w:val="4272C4"/>
      </w:rPr>
      <w:t xml:space="preserve">67 – </w:t>
    </w:r>
    <w:r w:rsidRPr="00882BB1">
      <w:rPr>
        <w:rFonts w:ascii="Calibri" w:hAnsi="Calibri"/>
        <w:b/>
        <w:bCs/>
        <w:color w:val="4272C4"/>
      </w:rPr>
      <w:t>F</w:t>
    </w:r>
    <w:r w:rsidRPr="00882BB1">
      <w:rPr>
        <w:rFonts w:ascii="Calibri" w:hAnsi="Calibri"/>
        <w:color w:val="4272C4"/>
      </w:rPr>
      <w:t>: +39 0124 330 280</w:t>
    </w:r>
  </w:p>
  <w:p w14:paraId="7248C7AA" w14:textId="77777777" w:rsidR="00C6039B" w:rsidRPr="00882BB1" w:rsidRDefault="00C6039B" w:rsidP="00C6039B">
    <w:pPr>
      <w:pStyle w:val="Intestazione"/>
      <w:rPr>
        <w:rFonts w:ascii="Calibri" w:hAnsi="Calibri"/>
        <w:color w:val="4272C4"/>
      </w:rPr>
    </w:pPr>
    <w:r w:rsidRPr="00882BB1">
      <w:rPr>
        <w:rFonts w:ascii="Calibri" w:hAnsi="Calibri"/>
        <w:b/>
        <w:color w:val="4272C4"/>
      </w:rPr>
      <w:t>E</w:t>
    </w:r>
    <w:r w:rsidRPr="00882BB1">
      <w:rPr>
        <w:rFonts w:ascii="Calibri" w:hAnsi="Calibri"/>
        <w:color w:val="4272C4"/>
      </w:rPr>
      <w:t xml:space="preserve">: </w:t>
    </w:r>
    <w:hyperlink r:id="rId2" w:history="1">
      <w:r w:rsidRPr="00882BB1">
        <w:rPr>
          <w:rStyle w:val="Collegamentoipertestuale"/>
          <w:rFonts w:ascii="Calibri" w:hAnsi="Calibri"/>
          <w:i/>
          <w:iCs/>
          <w:color w:val="4272C4"/>
        </w:rPr>
        <w:t>protocollo@comune.aglie.to.it</w:t>
      </w:r>
    </w:hyperlink>
  </w:p>
  <w:p w14:paraId="6D20B273" w14:textId="77777777" w:rsidR="00C6039B" w:rsidRPr="00882BB1" w:rsidRDefault="00C6039B" w:rsidP="00C6039B">
    <w:pPr>
      <w:pStyle w:val="Intestazione"/>
      <w:rPr>
        <w:rFonts w:ascii="Calibri" w:hAnsi="Calibri"/>
        <w:color w:val="4272C4"/>
      </w:rPr>
    </w:pPr>
    <w:r w:rsidRPr="00882BB1">
      <w:rPr>
        <w:rFonts w:ascii="Calibri" w:hAnsi="Calibri"/>
        <w:b/>
        <w:bCs/>
        <w:color w:val="4272C4"/>
      </w:rPr>
      <w:t>PEC</w:t>
    </w:r>
    <w:r w:rsidRPr="00882BB1">
      <w:rPr>
        <w:rFonts w:ascii="Calibri" w:hAnsi="Calibri"/>
        <w:color w:val="4272C4"/>
      </w:rPr>
      <w:t xml:space="preserve">: </w:t>
    </w:r>
    <w:hyperlink r:id="rId3" w:history="1">
      <w:r w:rsidRPr="00882BB1">
        <w:rPr>
          <w:rStyle w:val="Collegamentoipertestuale"/>
          <w:rFonts w:ascii="Calibri" w:hAnsi="Calibri"/>
          <w:i/>
          <w:iCs/>
          <w:color w:val="4272C4"/>
        </w:rPr>
        <w:t>protocollo@pec.comune.aglie.to.it</w:t>
      </w:r>
    </w:hyperlink>
  </w:p>
  <w:p w14:paraId="1A6AE2FC" w14:textId="77777777" w:rsidR="00987785" w:rsidRDefault="00C6039B">
    <w:pPr>
      <w:pStyle w:val="Intestazione"/>
      <w:rPr>
        <w:rFonts w:ascii="Calibri" w:hAnsi="Calibri"/>
        <w:i/>
        <w:iCs/>
        <w:color w:val="4272C4"/>
      </w:rPr>
    </w:pPr>
    <w:r w:rsidRPr="00C6039B">
      <w:rPr>
        <w:rFonts w:ascii="Calibri" w:hAnsi="Calibri"/>
        <w:b/>
        <w:color w:val="4272C4"/>
      </w:rPr>
      <w:t>Web</w:t>
    </w:r>
    <w:r w:rsidRPr="00C6039B">
      <w:rPr>
        <w:rFonts w:ascii="Calibri" w:hAnsi="Calibri"/>
        <w:color w:val="4272C4"/>
      </w:rPr>
      <w:t xml:space="preserve">: </w:t>
    </w:r>
    <w:hyperlink r:id="rId4" w:history="1">
      <w:r w:rsidRPr="00C6039B">
        <w:rPr>
          <w:rStyle w:val="Collegamentoipertestuale"/>
          <w:rFonts w:ascii="Calibri" w:hAnsi="Calibri"/>
          <w:i/>
          <w:iCs/>
          <w:color w:val="4272C4"/>
        </w:rPr>
        <w:t>comune.aglie.to.it</w:t>
      </w:r>
    </w:hyperlink>
  </w:p>
  <w:p w14:paraId="1192A51B" w14:textId="77777777" w:rsidR="00A93001" w:rsidRPr="00A93001" w:rsidRDefault="00A93001">
    <w:pPr>
      <w:pStyle w:val="Intestazione"/>
      <w:rPr>
        <w:rFonts w:ascii="Calibri" w:hAnsi="Calibri"/>
        <w:color w:val="4272C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C55DC"/>
    <w:multiLevelType w:val="hybridMultilevel"/>
    <w:tmpl w:val="B6DEFE6A"/>
    <w:lvl w:ilvl="0" w:tplc="8D244176">
      <w:start w:val="3"/>
      <w:numFmt w:val="bullet"/>
      <w:lvlText w:val="-"/>
      <w:lvlJc w:val="left"/>
      <w:pPr>
        <w:ind w:left="720" w:hanging="360"/>
      </w:pPr>
      <w:rPr>
        <w:rFonts w:ascii="Cambria" w:eastAsia="Calibri" w:hAnsi="Cambria" w:cs="Cambria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A0EBC"/>
    <w:multiLevelType w:val="multilevel"/>
    <w:tmpl w:val="E176E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F811BF"/>
    <w:multiLevelType w:val="multilevel"/>
    <w:tmpl w:val="F8CE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422FD5"/>
    <w:multiLevelType w:val="hybridMultilevel"/>
    <w:tmpl w:val="91284FA2"/>
    <w:lvl w:ilvl="0" w:tplc="5FE40244">
      <w:start w:val="1"/>
      <w:numFmt w:val="lowerLetter"/>
      <w:lvlText w:val="(%1)"/>
      <w:lvlJc w:val="left"/>
      <w:pPr>
        <w:ind w:left="720" w:hanging="360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31EC9F32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DB5252F6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2FB818A0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0C38FFD6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8396B368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330A4D2E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5286734A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5128E47A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8A2693F"/>
    <w:multiLevelType w:val="hybridMultilevel"/>
    <w:tmpl w:val="A2947900"/>
    <w:lvl w:ilvl="0" w:tplc="8842DECC">
      <w:start w:val="1"/>
      <w:numFmt w:val="lowerLetter"/>
      <w:lvlText w:val="(%1)"/>
      <w:lvlJc w:val="left"/>
      <w:pPr>
        <w:ind w:left="721" w:hanging="360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C5329554">
      <w:start w:val="1"/>
      <w:numFmt w:val="lowerRoman"/>
      <w:lvlText w:val="%2."/>
      <w:lvlJc w:val="left"/>
      <w:pPr>
        <w:ind w:left="1080" w:hanging="720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2" w:tplc="23BE8472">
      <w:numFmt w:val="bullet"/>
      <w:lvlText w:val="•"/>
      <w:lvlJc w:val="left"/>
      <w:pPr>
        <w:ind w:left="2046" w:hanging="720"/>
      </w:pPr>
      <w:rPr>
        <w:rFonts w:hint="default"/>
        <w:lang w:val="it-IT" w:eastAsia="en-US" w:bidi="ar-SA"/>
      </w:rPr>
    </w:lvl>
    <w:lvl w:ilvl="3" w:tplc="8180A49C">
      <w:numFmt w:val="bullet"/>
      <w:lvlText w:val="•"/>
      <w:lvlJc w:val="left"/>
      <w:pPr>
        <w:ind w:left="3013" w:hanging="720"/>
      </w:pPr>
      <w:rPr>
        <w:rFonts w:hint="default"/>
        <w:lang w:val="it-IT" w:eastAsia="en-US" w:bidi="ar-SA"/>
      </w:rPr>
    </w:lvl>
    <w:lvl w:ilvl="4" w:tplc="77CE907A">
      <w:numFmt w:val="bullet"/>
      <w:lvlText w:val="•"/>
      <w:lvlJc w:val="left"/>
      <w:pPr>
        <w:ind w:left="3980" w:hanging="720"/>
      </w:pPr>
      <w:rPr>
        <w:rFonts w:hint="default"/>
        <w:lang w:val="it-IT" w:eastAsia="en-US" w:bidi="ar-SA"/>
      </w:rPr>
    </w:lvl>
    <w:lvl w:ilvl="5" w:tplc="190083B4">
      <w:numFmt w:val="bullet"/>
      <w:lvlText w:val="•"/>
      <w:lvlJc w:val="left"/>
      <w:pPr>
        <w:ind w:left="4947" w:hanging="720"/>
      </w:pPr>
      <w:rPr>
        <w:rFonts w:hint="default"/>
        <w:lang w:val="it-IT" w:eastAsia="en-US" w:bidi="ar-SA"/>
      </w:rPr>
    </w:lvl>
    <w:lvl w:ilvl="6" w:tplc="08B8C6F4">
      <w:numFmt w:val="bullet"/>
      <w:lvlText w:val="•"/>
      <w:lvlJc w:val="left"/>
      <w:pPr>
        <w:ind w:left="5913" w:hanging="720"/>
      </w:pPr>
      <w:rPr>
        <w:rFonts w:hint="default"/>
        <w:lang w:val="it-IT" w:eastAsia="en-US" w:bidi="ar-SA"/>
      </w:rPr>
    </w:lvl>
    <w:lvl w:ilvl="7" w:tplc="26503544">
      <w:numFmt w:val="bullet"/>
      <w:lvlText w:val="•"/>
      <w:lvlJc w:val="left"/>
      <w:pPr>
        <w:ind w:left="6880" w:hanging="720"/>
      </w:pPr>
      <w:rPr>
        <w:rFonts w:hint="default"/>
        <w:lang w:val="it-IT" w:eastAsia="en-US" w:bidi="ar-SA"/>
      </w:rPr>
    </w:lvl>
    <w:lvl w:ilvl="8" w:tplc="F63046F0">
      <w:numFmt w:val="bullet"/>
      <w:lvlText w:val="•"/>
      <w:lvlJc w:val="left"/>
      <w:pPr>
        <w:ind w:left="7847" w:hanging="720"/>
      </w:pPr>
      <w:rPr>
        <w:rFonts w:hint="default"/>
        <w:lang w:val="it-IT" w:eastAsia="en-US" w:bidi="ar-SA"/>
      </w:rPr>
    </w:lvl>
  </w:abstractNum>
  <w:abstractNum w:abstractNumId="5" w15:restartNumberingAfterBreak="0">
    <w:nsid w:val="0F1F59CF"/>
    <w:multiLevelType w:val="hybridMultilevel"/>
    <w:tmpl w:val="06C2A3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C2053"/>
    <w:multiLevelType w:val="hybridMultilevel"/>
    <w:tmpl w:val="39D63B7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838E7"/>
    <w:multiLevelType w:val="hybridMultilevel"/>
    <w:tmpl w:val="607870BC"/>
    <w:lvl w:ilvl="0" w:tplc="71040304">
      <w:numFmt w:val="bullet"/>
      <w:lvlText w:val="-"/>
      <w:lvlJc w:val="left"/>
      <w:pPr>
        <w:ind w:left="14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4127A6C">
      <w:numFmt w:val="bullet"/>
      <w:lvlText w:val="•"/>
      <w:lvlJc w:val="left"/>
      <w:pPr>
        <w:ind w:left="1117" w:hanging="166"/>
      </w:pPr>
      <w:rPr>
        <w:rFonts w:hint="default"/>
        <w:lang w:val="it-IT" w:eastAsia="en-US" w:bidi="ar-SA"/>
      </w:rPr>
    </w:lvl>
    <w:lvl w:ilvl="2" w:tplc="1E16951E">
      <w:numFmt w:val="bullet"/>
      <w:lvlText w:val="•"/>
      <w:lvlJc w:val="left"/>
      <w:pPr>
        <w:ind w:left="2095" w:hanging="166"/>
      </w:pPr>
      <w:rPr>
        <w:rFonts w:hint="default"/>
        <w:lang w:val="it-IT" w:eastAsia="en-US" w:bidi="ar-SA"/>
      </w:rPr>
    </w:lvl>
    <w:lvl w:ilvl="3" w:tplc="48D6A8E2">
      <w:numFmt w:val="bullet"/>
      <w:lvlText w:val="•"/>
      <w:lvlJc w:val="left"/>
      <w:pPr>
        <w:ind w:left="3072" w:hanging="166"/>
      </w:pPr>
      <w:rPr>
        <w:rFonts w:hint="default"/>
        <w:lang w:val="it-IT" w:eastAsia="en-US" w:bidi="ar-SA"/>
      </w:rPr>
    </w:lvl>
    <w:lvl w:ilvl="4" w:tplc="4FF49332">
      <w:numFmt w:val="bullet"/>
      <w:lvlText w:val="•"/>
      <w:lvlJc w:val="left"/>
      <w:pPr>
        <w:ind w:left="4050" w:hanging="166"/>
      </w:pPr>
      <w:rPr>
        <w:rFonts w:hint="default"/>
        <w:lang w:val="it-IT" w:eastAsia="en-US" w:bidi="ar-SA"/>
      </w:rPr>
    </w:lvl>
    <w:lvl w:ilvl="5" w:tplc="91F6FBEA">
      <w:numFmt w:val="bullet"/>
      <w:lvlText w:val="•"/>
      <w:lvlJc w:val="left"/>
      <w:pPr>
        <w:ind w:left="5027" w:hanging="166"/>
      </w:pPr>
      <w:rPr>
        <w:rFonts w:hint="default"/>
        <w:lang w:val="it-IT" w:eastAsia="en-US" w:bidi="ar-SA"/>
      </w:rPr>
    </w:lvl>
    <w:lvl w:ilvl="6" w:tplc="E78A5C38">
      <w:numFmt w:val="bullet"/>
      <w:lvlText w:val="•"/>
      <w:lvlJc w:val="left"/>
      <w:pPr>
        <w:ind w:left="6005" w:hanging="166"/>
      </w:pPr>
      <w:rPr>
        <w:rFonts w:hint="default"/>
        <w:lang w:val="it-IT" w:eastAsia="en-US" w:bidi="ar-SA"/>
      </w:rPr>
    </w:lvl>
    <w:lvl w:ilvl="7" w:tplc="3D58BA8A">
      <w:numFmt w:val="bullet"/>
      <w:lvlText w:val="•"/>
      <w:lvlJc w:val="left"/>
      <w:pPr>
        <w:ind w:left="6982" w:hanging="166"/>
      </w:pPr>
      <w:rPr>
        <w:rFonts w:hint="default"/>
        <w:lang w:val="it-IT" w:eastAsia="en-US" w:bidi="ar-SA"/>
      </w:rPr>
    </w:lvl>
    <w:lvl w:ilvl="8" w:tplc="C80027CA">
      <w:numFmt w:val="bullet"/>
      <w:lvlText w:val="•"/>
      <w:lvlJc w:val="left"/>
      <w:pPr>
        <w:ind w:left="7960" w:hanging="166"/>
      </w:pPr>
      <w:rPr>
        <w:rFonts w:hint="default"/>
        <w:lang w:val="it-IT" w:eastAsia="en-US" w:bidi="ar-SA"/>
      </w:rPr>
    </w:lvl>
  </w:abstractNum>
  <w:abstractNum w:abstractNumId="8" w15:restartNumberingAfterBreak="0">
    <w:nsid w:val="16167E18"/>
    <w:multiLevelType w:val="hybridMultilevel"/>
    <w:tmpl w:val="C77C6110"/>
    <w:lvl w:ilvl="0" w:tplc="433CD2BA"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8B75AB9"/>
    <w:multiLevelType w:val="hybridMultilevel"/>
    <w:tmpl w:val="5E5C4B5E"/>
    <w:lvl w:ilvl="0" w:tplc="C3985A7E">
      <w:numFmt w:val="bullet"/>
      <w:lvlText w:val="-"/>
      <w:lvlJc w:val="left"/>
      <w:pPr>
        <w:ind w:left="283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402F30E">
      <w:numFmt w:val="bullet"/>
      <w:lvlText w:val="•"/>
      <w:lvlJc w:val="left"/>
      <w:pPr>
        <w:ind w:left="1257" w:hanging="173"/>
      </w:pPr>
      <w:rPr>
        <w:rFonts w:hint="default"/>
        <w:lang w:val="it-IT" w:eastAsia="en-US" w:bidi="ar-SA"/>
      </w:rPr>
    </w:lvl>
    <w:lvl w:ilvl="2" w:tplc="14A436A0">
      <w:numFmt w:val="bullet"/>
      <w:lvlText w:val="•"/>
      <w:lvlJc w:val="left"/>
      <w:pPr>
        <w:ind w:left="2235" w:hanging="173"/>
      </w:pPr>
      <w:rPr>
        <w:rFonts w:hint="default"/>
        <w:lang w:val="it-IT" w:eastAsia="en-US" w:bidi="ar-SA"/>
      </w:rPr>
    </w:lvl>
    <w:lvl w:ilvl="3" w:tplc="F3300226">
      <w:numFmt w:val="bullet"/>
      <w:lvlText w:val="•"/>
      <w:lvlJc w:val="left"/>
      <w:pPr>
        <w:ind w:left="3213" w:hanging="173"/>
      </w:pPr>
      <w:rPr>
        <w:rFonts w:hint="default"/>
        <w:lang w:val="it-IT" w:eastAsia="en-US" w:bidi="ar-SA"/>
      </w:rPr>
    </w:lvl>
    <w:lvl w:ilvl="4" w:tplc="E8B87DBE">
      <w:numFmt w:val="bullet"/>
      <w:lvlText w:val="•"/>
      <w:lvlJc w:val="left"/>
      <w:pPr>
        <w:ind w:left="4190" w:hanging="173"/>
      </w:pPr>
      <w:rPr>
        <w:rFonts w:hint="default"/>
        <w:lang w:val="it-IT" w:eastAsia="en-US" w:bidi="ar-SA"/>
      </w:rPr>
    </w:lvl>
    <w:lvl w:ilvl="5" w:tplc="778A8C9C">
      <w:numFmt w:val="bullet"/>
      <w:lvlText w:val="•"/>
      <w:lvlJc w:val="left"/>
      <w:pPr>
        <w:ind w:left="5168" w:hanging="173"/>
      </w:pPr>
      <w:rPr>
        <w:rFonts w:hint="default"/>
        <w:lang w:val="it-IT" w:eastAsia="en-US" w:bidi="ar-SA"/>
      </w:rPr>
    </w:lvl>
    <w:lvl w:ilvl="6" w:tplc="9E9EAE8A">
      <w:numFmt w:val="bullet"/>
      <w:lvlText w:val="•"/>
      <w:lvlJc w:val="left"/>
      <w:pPr>
        <w:ind w:left="6146" w:hanging="173"/>
      </w:pPr>
      <w:rPr>
        <w:rFonts w:hint="default"/>
        <w:lang w:val="it-IT" w:eastAsia="en-US" w:bidi="ar-SA"/>
      </w:rPr>
    </w:lvl>
    <w:lvl w:ilvl="7" w:tplc="57EC92C4">
      <w:numFmt w:val="bullet"/>
      <w:lvlText w:val="•"/>
      <w:lvlJc w:val="left"/>
      <w:pPr>
        <w:ind w:left="7124" w:hanging="173"/>
      </w:pPr>
      <w:rPr>
        <w:rFonts w:hint="default"/>
        <w:lang w:val="it-IT" w:eastAsia="en-US" w:bidi="ar-SA"/>
      </w:rPr>
    </w:lvl>
    <w:lvl w:ilvl="8" w:tplc="0B283BBC">
      <w:numFmt w:val="bullet"/>
      <w:lvlText w:val="•"/>
      <w:lvlJc w:val="left"/>
      <w:pPr>
        <w:ind w:left="8101" w:hanging="173"/>
      </w:pPr>
      <w:rPr>
        <w:rFonts w:hint="default"/>
        <w:lang w:val="it-IT" w:eastAsia="en-US" w:bidi="ar-SA"/>
      </w:rPr>
    </w:lvl>
  </w:abstractNum>
  <w:abstractNum w:abstractNumId="10" w15:restartNumberingAfterBreak="0">
    <w:nsid w:val="30DA6499"/>
    <w:multiLevelType w:val="hybridMultilevel"/>
    <w:tmpl w:val="245070EC"/>
    <w:lvl w:ilvl="0" w:tplc="7A5A39D8">
      <w:numFmt w:val="bullet"/>
      <w:lvlText w:val="-"/>
      <w:lvlJc w:val="left"/>
      <w:pPr>
        <w:ind w:left="7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86E0D37C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F774E9C8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427ABEE4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EB0CBAAE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22325378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7396C590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A6D25168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909C1F08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39077642"/>
    <w:multiLevelType w:val="hybridMultilevel"/>
    <w:tmpl w:val="1BE2FFC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373DDA"/>
    <w:multiLevelType w:val="multilevel"/>
    <w:tmpl w:val="046CE5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DFA702E"/>
    <w:multiLevelType w:val="hybridMultilevel"/>
    <w:tmpl w:val="E6D61BB8"/>
    <w:lvl w:ilvl="0" w:tplc="B8C0262C">
      <w:numFmt w:val="bullet"/>
      <w:lvlText w:val="-"/>
      <w:lvlJc w:val="left"/>
      <w:pPr>
        <w:ind w:left="141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39CE280">
      <w:numFmt w:val="bullet"/>
      <w:lvlText w:val="•"/>
      <w:lvlJc w:val="left"/>
      <w:pPr>
        <w:ind w:left="1117" w:hanging="192"/>
      </w:pPr>
      <w:rPr>
        <w:rFonts w:hint="default"/>
        <w:lang w:val="it-IT" w:eastAsia="en-US" w:bidi="ar-SA"/>
      </w:rPr>
    </w:lvl>
    <w:lvl w:ilvl="2" w:tplc="0C22BB92">
      <w:numFmt w:val="bullet"/>
      <w:lvlText w:val="•"/>
      <w:lvlJc w:val="left"/>
      <w:pPr>
        <w:ind w:left="2095" w:hanging="192"/>
      </w:pPr>
      <w:rPr>
        <w:rFonts w:hint="default"/>
        <w:lang w:val="it-IT" w:eastAsia="en-US" w:bidi="ar-SA"/>
      </w:rPr>
    </w:lvl>
    <w:lvl w:ilvl="3" w:tplc="80A4A5D6">
      <w:numFmt w:val="bullet"/>
      <w:lvlText w:val="•"/>
      <w:lvlJc w:val="left"/>
      <w:pPr>
        <w:ind w:left="3072" w:hanging="192"/>
      </w:pPr>
      <w:rPr>
        <w:rFonts w:hint="default"/>
        <w:lang w:val="it-IT" w:eastAsia="en-US" w:bidi="ar-SA"/>
      </w:rPr>
    </w:lvl>
    <w:lvl w:ilvl="4" w:tplc="B060C8E4">
      <w:numFmt w:val="bullet"/>
      <w:lvlText w:val="•"/>
      <w:lvlJc w:val="left"/>
      <w:pPr>
        <w:ind w:left="4050" w:hanging="192"/>
      </w:pPr>
      <w:rPr>
        <w:rFonts w:hint="default"/>
        <w:lang w:val="it-IT" w:eastAsia="en-US" w:bidi="ar-SA"/>
      </w:rPr>
    </w:lvl>
    <w:lvl w:ilvl="5" w:tplc="47F84448">
      <w:numFmt w:val="bullet"/>
      <w:lvlText w:val="•"/>
      <w:lvlJc w:val="left"/>
      <w:pPr>
        <w:ind w:left="5027" w:hanging="192"/>
      </w:pPr>
      <w:rPr>
        <w:rFonts w:hint="default"/>
        <w:lang w:val="it-IT" w:eastAsia="en-US" w:bidi="ar-SA"/>
      </w:rPr>
    </w:lvl>
    <w:lvl w:ilvl="6" w:tplc="09F8DFC8">
      <w:numFmt w:val="bullet"/>
      <w:lvlText w:val="•"/>
      <w:lvlJc w:val="left"/>
      <w:pPr>
        <w:ind w:left="6005" w:hanging="192"/>
      </w:pPr>
      <w:rPr>
        <w:rFonts w:hint="default"/>
        <w:lang w:val="it-IT" w:eastAsia="en-US" w:bidi="ar-SA"/>
      </w:rPr>
    </w:lvl>
    <w:lvl w:ilvl="7" w:tplc="93967198">
      <w:numFmt w:val="bullet"/>
      <w:lvlText w:val="•"/>
      <w:lvlJc w:val="left"/>
      <w:pPr>
        <w:ind w:left="6982" w:hanging="192"/>
      </w:pPr>
      <w:rPr>
        <w:rFonts w:hint="default"/>
        <w:lang w:val="it-IT" w:eastAsia="en-US" w:bidi="ar-SA"/>
      </w:rPr>
    </w:lvl>
    <w:lvl w:ilvl="8" w:tplc="6E1496F8">
      <w:numFmt w:val="bullet"/>
      <w:lvlText w:val="•"/>
      <w:lvlJc w:val="left"/>
      <w:pPr>
        <w:ind w:left="7960" w:hanging="192"/>
      </w:pPr>
      <w:rPr>
        <w:rFonts w:hint="default"/>
        <w:lang w:val="it-IT" w:eastAsia="en-US" w:bidi="ar-SA"/>
      </w:rPr>
    </w:lvl>
  </w:abstractNum>
  <w:abstractNum w:abstractNumId="14" w15:restartNumberingAfterBreak="0">
    <w:nsid w:val="3EF15284"/>
    <w:multiLevelType w:val="hybridMultilevel"/>
    <w:tmpl w:val="C556EE62"/>
    <w:lvl w:ilvl="0" w:tplc="A7282A38">
      <w:numFmt w:val="bullet"/>
      <w:lvlText w:val="-"/>
      <w:lvlJc w:val="left"/>
      <w:pPr>
        <w:ind w:left="721" w:hanging="360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0E182B4C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5B66D190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2E7E1E28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58DEA374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4B067F9A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CD0272E0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9D9629EC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96944822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414F454C"/>
    <w:multiLevelType w:val="hybridMultilevel"/>
    <w:tmpl w:val="7AA212DA"/>
    <w:lvl w:ilvl="0" w:tplc="B080B8C4">
      <w:start w:val="1"/>
      <w:numFmt w:val="lowerLetter"/>
      <w:lvlText w:val="(%1)"/>
      <w:lvlJc w:val="left"/>
      <w:pPr>
        <w:ind w:left="721" w:hanging="360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DFD6CB5E">
      <w:start w:val="1"/>
      <w:numFmt w:val="lowerRoman"/>
      <w:lvlText w:val="(%2)"/>
      <w:lvlJc w:val="left"/>
      <w:pPr>
        <w:ind w:left="1081" w:hanging="721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2" w:tplc="75222FE2">
      <w:numFmt w:val="bullet"/>
      <w:lvlText w:val="•"/>
      <w:lvlJc w:val="left"/>
      <w:pPr>
        <w:ind w:left="2046" w:hanging="721"/>
      </w:pPr>
      <w:rPr>
        <w:rFonts w:hint="default"/>
        <w:lang w:val="it-IT" w:eastAsia="en-US" w:bidi="ar-SA"/>
      </w:rPr>
    </w:lvl>
    <w:lvl w:ilvl="3" w:tplc="4FCA70D0">
      <w:numFmt w:val="bullet"/>
      <w:lvlText w:val="•"/>
      <w:lvlJc w:val="left"/>
      <w:pPr>
        <w:ind w:left="3013" w:hanging="721"/>
      </w:pPr>
      <w:rPr>
        <w:rFonts w:hint="default"/>
        <w:lang w:val="it-IT" w:eastAsia="en-US" w:bidi="ar-SA"/>
      </w:rPr>
    </w:lvl>
    <w:lvl w:ilvl="4" w:tplc="50F63F5E">
      <w:numFmt w:val="bullet"/>
      <w:lvlText w:val="•"/>
      <w:lvlJc w:val="left"/>
      <w:pPr>
        <w:ind w:left="3980" w:hanging="721"/>
      </w:pPr>
      <w:rPr>
        <w:rFonts w:hint="default"/>
        <w:lang w:val="it-IT" w:eastAsia="en-US" w:bidi="ar-SA"/>
      </w:rPr>
    </w:lvl>
    <w:lvl w:ilvl="5" w:tplc="79C04012">
      <w:numFmt w:val="bullet"/>
      <w:lvlText w:val="•"/>
      <w:lvlJc w:val="left"/>
      <w:pPr>
        <w:ind w:left="4947" w:hanging="721"/>
      </w:pPr>
      <w:rPr>
        <w:rFonts w:hint="default"/>
        <w:lang w:val="it-IT" w:eastAsia="en-US" w:bidi="ar-SA"/>
      </w:rPr>
    </w:lvl>
    <w:lvl w:ilvl="6" w:tplc="4E30E7C8">
      <w:numFmt w:val="bullet"/>
      <w:lvlText w:val="•"/>
      <w:lvlJc w:val="left"/>
      <w:pPr>
        <w:ind w:left="5913" w:hanging="721"/>
      </w:pPr>
      <w:rPr>
        <w:rFonts w:hint="default"/>
        <w:lang w:val="it-IT" w:eastAsia="en-US" w:bidi="ar-SA"/>
      </w:rPr>
    </w:lvl>
    <w:lvl w:ilvl="7" w:tplc="68B41E40">
      <w:numFmt w:val="bullet"/>
      <w:lvlText w:val="•"/>
      <w:lvlJc w:val="left"/>
      <w:pPr>
        <w:ind w:left="6880" w:hanging="721"/>
      </w:pPr>
      <w:rPr>
        <w:rFonts w:hint="default"/>
        <w:lang w:val="it-IT" w:eastAsia="en-US" w:bidi="ar-SA"/>
      </w:rPr>
    </w:lvl>
    <w:lvl w:ilvl="8" w:tplc="F1608A12">
      <w:numFmt w:val="bullet"/>
      <w:lvlText w:val="•"/>
      <w:lvlJc w:val="left"/>
      <w:pPr>
        <w:ind w:left="7847" w:hanging="721"/>
      </w:pPr>
      <w:rPr>
        <w:rFonts w:hint="default"/>
        <w:lang w:val="it-IT" w:eastAsia="en-US" w:bidi="ar-SA"/>
      </w:rPr>
    </w:lvl>
  </w:abstractNum>
  <w:abstractNum w:abstractNumId="16" w15:restartNumberingAfterBreak="0">
    <w:nsid w:val="44327051"/>
    <w:multiLevelType w:val="multilevel"/>
    <w:tmpl w:val="6280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BC54B2"/>
    <w:multiLevelType w:val="multilevel"/>
    <w:tmpl w:val="FF621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0C301E"/>
    <w:multiLevelType w:val="hybridMultilevel"/>
    <w:tmpl w:val="701E96A0"/>
    <w:lvl w:ilvl="0" w:tplc="0410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19" w15:restartNumberingAfterBreak="0">
    <w:nsid w:val="4D383209"/>
    <w:multiLevelType w:val="hybridMultilevel"/>
    <w:tmpl w:val="7180A30A"/>
    <w:lvl w:ilvl="0" w:tplc="F4C84752">
      <w:start w:val="7"/>
      <w:numFmt w:val="bullet"/>
      <w:lvlText w:val="-"/>
      <w:lvlJc w:val="left"/>
      <w:pPr>
        <w:ind w:left="720" w:hanging="360"/>
      </w:pPr>
      <w:rPr>
        <w:rFonts w:ascii="Aptos" w:eastAsia="Calibri" w:hAnsi="Aptos" w:cs="Calibri" w:hint="default"/>
        <w:color w:val="FF0000"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A91706"/>
    <w:multiLevelType w:val="multilevel"/>
    <w:tmpl w:val="C99C1640"/>
    <w:lvl w:ilvl="0">
      <w:start w:val="1"/>
      <w:numFmt w:val="decimal"/>
      <w:lvlText w:val="%1."/>
      <w:lvlJc w:val="left"/>
      <w:pPr>
        <w:ind w:left="720" w:hanging="360"/>
        <w:jc w:val="left"/>
      </w:pPr>
      <w:rPr>
        <w:rFonts w:ascii="Corbel" w:eastAsia="Corbel" w:hAnsi="Corbel" w:cs="Corbel" w:hint="default"/>
        <w:b/>
        <w:bCs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720" w:hanging="360"/>
        <w:jc w:val="left"/>
      </w:pPr>
      <w:rPr>
        <w:rFonts w:ascii="Corbel" w:eastAsia="Corbel" w:hAnsi="Corbel" w:cs="Corbel" w:hint="default"/>
        <w:b/>
        <w:bCs/>
        <w:i/>
        <w:iCs/>
        <w:spacing w:val="-1"/>
        <w:w w:val="100"/>
        <w:sz w:val="18"/>
        <w:szCs w:val="18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1" w:hanging="708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-1"/>
        <w:w w:val="100"/>
        <w:sz w:val="18"/>
        <w:szCs w:val="18"/>
        <w:lang w:val="it-IT" w:eastAsia="en-US" w:bidi="ar-SA"/>
      </w:rPr>
    </w:lvl>
    <w:lvl w:ilvl="3">
      <w:numFmt w:val="bullet"/>
      <w:lvlText w:val="•"/>
      <w:lvlJc w:val="left"/>
      <w:pPr>
        <w:ind w:left="2733" w:hanging="70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740" w:hanging="70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747" w:hanging="70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753" w:hanging="70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760" w:hanging="70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67" w:hanging="708"/>
      </w:pPr>
      <w:rPr>
        <w:rFonts w:hint="default"/>
        <w:lang w:val="it-IT" w:eastAsia="en-US" w:bidi="ar-SA"/>
      </w:rPr>
    </w:lvl>
  </w:abstractNum>
  <w:abstractNum w:abstractNumId="21" w15:restartNumberingAfterBreak="0">
    <w:nsid w:val="58C7066B"/>
    <w:multiLevelType w:val="hybridMultilevel"/>
    <w:tmpl w:val="B2B0B524"/>
    <w:lvl w:ilvl="0" w:tplc="CC5EC01C">
      <w:numFmt w:val="bullet"/>
      <w:lvlText w:val="-"/>
      <w:lvlJc w:val="left"/>
      <w:pPr>
        <w:ind w:left="7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729425EE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A34AC594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718C6C18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6DD64AF2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890029C8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46221542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E3248AD6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AC8E3A30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58E76ED9"/>
    <w:multiLevelType w:val="hybridMultilevel"/>
    <w:tmpl w:val="9956E2E6"/>
    <w:lvl w:ilvl="0" w:tplc="46A0D6B2">
      <w:numFmt w:val="bullet"/>
      <w:lvlText w:val="-"/>
      <w:lvlJc w:val="left"/>
      <w:pPr>
        <w:ind w:left="861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154E316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4D842648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16C846D0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2E921C6C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CFB8605E">
      <w:numFmt w:val="bullet"/>
      <w:lvlText w:val="•"/>
      <w:lvlJc w:val="left"/>
      <w:pPr>
        <w:ind w:left="5387" w:hanging="348"/>
      </w:pPr>
      <w:rPr>
        <w:rFonts w:hint="default"/>
        <w:lang w:val="it-IT" w:eastAsia="en-US" w:bidi="ar-SA"/>
      </w:rPr>
    </w:lvl>
    <w:lvl w:ilvl="6" w:tplc="4B686854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EA426D1C">
      <w:numFmt w:val="bullet"/>
      <w:lvlText w:val="•"/>
      <w:lvlJc w:val="left"/>
      <w:pPr>
        <w:ind w:left="7198" w:hanging="348"/>
      </w:pPr>
      <w:rPr>
        <w:rFonts w:hint="default"/>
        <w:lang w:val="it-IT" w:eastAsia="en-US" w:bidi="ar-SA"/>
      </w:rPr>
    </w:lvl>
    <w:lvl w:ilvl="8" w:tplc="5228268A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23" w15:restartNumberingAfterBreak="0">
    <w:nsid w:val="604E5147"/>
    <w:multiLevelType w:val="hybridMultilevel"/>
    <w:tmpl w:val="D286FA0A"/>
    <w:lvl w:ilvl="0" w:tplc="E870A1DC">
      <w:numFmt w:val="bullet"/>
      <w:lvlText w:val=""/>
      <w:lvlJc w:val="left"/>
      <w:pPr>
        <w:ind w:left="5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E04A1F18">
      <w:numFmt w:val="bullet"/>
      <w:lvlText w:val="•"/>
      <w:lvlJc w:val="left"/>
      <w:pPr>
        <w:ind w:left="1482" w:hanging="360"/>
      </w:pPr>
      <w:rPr>
        <w:rFonts w:hint="default"/>
        <w:lang w:val="it-IT" w:eastAsia="en-US" w:bidi="ar-SA"/>
      </w:rPr>
    </w:lvl>
    <w:lvl w:ilvl="2" w:tplc="48460B8C">
      <w:numFmt w:val="bullet"/>
      <w:lvlText w:val="•"/>
      <w:lvlJc w:val="left"/>
      <w:pPr>
        <w:ind w:left="2404" w:hanging="360"/>
      </w:pPr>
      <w:rPr>
        <w:rFonts w:hint="default"/>
        <w:lang w:val="it-IT" w:eastAsia="en-US" w:bidi="ar-SA"/>
      </w:rPr>
    </w:lvl>
    <w:lvl w:ilvl="3" w:tplc="4A74ADFE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86D4DC54">
      <w:numFmt w:val="bullet"/>
      <w:lvlText w:val="•"/>
      <w:lvlJc w:val="left"/>
      <w:pPr>
        <w:ind w:left="4248" w:hanging="360"/>
      </w:pPr>
      <w:rPr>
        <w:rFonts w:hint="default"/>
        <w:lang w:val="it-IT" w:eastAsia="en-US" w:bidi="ar-SA"/>
      </w:rPr>
    </w:lvl>
    <w:lvl w:ilvl="5" w:tplc="1EB68BCA">
      <w:numFmt w:val="bullet"/>
      <w:lvlText w:val="•"/>
      <w:lvlJc w:val="left"/>
      <w:pPr>
        <w:ind w:left="5170" w:hanging="360"/>
      </w:pPr>
      <w:rPr>
        <w:rFonts w:hint="default"/>
        <w:lang w:val="it-IT" w:eastAsia="en-US" w:bidi="ar-SA"/>
      </w:rPr>
    </w:lvl>
    <w:lvl w:ilvl="6" w:tplc="2A24F1DE">
      <w:numFmt w:val="bullet"/>
      <w:lvlText w:val="•"/>
      <w:lvlJc w:val="left"/>
      <w:pPr>
        <w:ind w:left="6092" w:hanging="360"/>
      </w:pPr>
      <w:rPr>
        <w:rFonts w:hint="default"/>
        <w:lang w:val="it-IT" w:eastAsia="en-US" w:bidi="ar-SA"/>
      </w:rPr>
    </w:lvl>
    <w:lvl w:ilvl="7" w:tplc="50B48EFA">
      <w:numFmt w:val="bullet"/>
      <w:lvlText w:val="•"/>
      <w:lvlJc w:val="left"/>
      <w:pPr>
        <w:ind w:left="7014" w:hanging="360"/>
      </w:pPr>
      <w:rPr>
        <w:rFonts w:hint="default"/>
        <w:lang w:val="it-IT" w:eastAsia="en-US" w:bidi="ar-SA"/>
      </w:rPr>
    </w:lvl>
    <w:lvl w:ilvl="8" w:tplc="716A889E">
      <w:numFmt w:val="bullet"/>
      <w:lvlText w:val="•"/>
      <w:lvlJc w:val="left"/>
      <w:pPr>
        <w:ind w:left="7936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6115340A"/>
    <w:multiLevelType w:val="hybridMultilevel"/>
    <w:tmpl w:val="1442AB8C"/>
    <w:lvl w:ilvl="0" w:tplc="0CAA2FC6">
      <w:start w:val="2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615E1E25"/>
    <w:multiLevelType w:val="hybridMultilevel"/>
    <w:tmpl w:val="344A4E4C"/>
    <w:lvl w:ilvl="0" w:tplc="1422D45A">
      <w:numFmt w:val="bullet"/>
      <w:lvlText w:val="o"/>
      <w:lvlJc w:val="left"/>
      <w:pPr>
        <w:ind w:left="876" w:hanging="348"/>
      </w:pPr>
      <w:rPr>
        <w:rFonts w:ascii="Courier New" w:eastAsia="Courier New" w:hAnsi="Courier New" w:cs="Courier New" w:hint="default"/>
        <w:b w:val="0"/>
        <w:bCs w:val="0"/>
        <w:i/>
        <w:iCs/>
        <w:spacing w:val="0"/>
        <w:w w:val="100"/>
        <w:sz w:val="17"/>
        <w:szCs w:val="17"/>
        <w:lang w:val="it-IT" w:eastAsia="en-US" w:bidi="ar-SA"/>
      </w:rPr>
    </w:lvl>
    <w:lvl w:ilvl="1" w:tplc="10306424">
      <w:numFmt w:val="bullet"/>
      <w:lvlText w:val="•"/>
      <w:lvlJc w:val="left"/>
      <w:pPr>
        <w:ind w:left="1869" w:hanging="348"/>
      </w:pPr>
      <w:rPr>
        <w:rFonts w:hint="default"/>
        <w:lang w:val="it-IT" w:eastAsia="en-US" w:bidi="ar-SA"/>
      </w:rPr>
    </w:lvl>
    <w:lvl w:ilvl="2" w:tplc="471A075C">
      <w:numFmt w:val="bullet"/>
      <w:lvlText w:val="•"/>
      <w:lvlJc w:val="left"/>
      <w:pPr>
        <w:ind w:left="2858" w:hanging="348"/>
      </w:pPr>
      <w:rPr>
        <w:rFonts w:hint="default"/>
        <w:lang w:val="it-IT" w:eastAsia="en-US" w:bidi="ar-SA"/>
      </w:rPr>
    </w:lvl>
    <w:lvl w:ilvl="3" w:tplc="BC42DE08">
      <w:numFmt w:val="bullet"/>
      <w:lvlText w:val="•"/>
      <w:lvlJc w:val="left"/>
      <w:pPr>
        <w:ind w:left="3848" w:hanging="348"/>
      </w:pPr>
      <w:rPr>
        <w:rFonts w:hint="default"/>
        <w:lang w:val="it-IT" w:eastAsia="en-US" w:bidi="ar-SA"/>
      </w:rPr>
    </w:lvl>
    <w:lvl w:ilvl="4" w:tplc="63A4FC46">
      <w:numFmt w:val="bullet"/>
      <w:lvlText w:val="•"/>
      <w:lvlJc w:val="left"/>
      <w:pPr>
        <w:ind w:left="4837" w:hanging="348"/>
      </w:pPr>
      <w:rPr>
        <w:rFonts w:hint="default"/>
        <w:lang w:val="it-IT" w:eastAsia="en-US" w:bidi="ar-SA"/>
      </w:rPr>
    </w:lvl>
    <w:lvl w:ilvl="5" w:tplc="9ADC797A">
      <w:numFmt w:val="bullet"/>
      <w:lvlText w:val="•"/>
      <w:lvlJc w:val="left"/>
      <w:pPr>
        <w:ind w:left="5827" w:hanging="348"/>
      </w:pPr>
      <w:rPr>
        <w:rFonts w:hint="default"/>
        <w:lang w:val="it-IT" w:eastAsia="en-US" w:bidi="ar-SA"/>
      </w:rPr>
    </w:lvl>
    <w:lvl w:ilvl="6" w:tplc="B3EC0F18">
      <w:numFmt w:val="bullet"/>
      <w:lvlText w:val="•"/>
      <w:lvlJc w:val="left"/>
      <w:pPr>
        <w:ind w:left="6816" w:hanging="348"/>
      </w:pPr>
      <w:rPr>
        <w:rFonts w:hint="default"/>
        <w:lang w:val="it-IT" w:eastAsia="en-US" w:bidi="ar-SA"/>
      </w:rPr>
    </w:lvl>
    <w:lvl w:ilvl="7" w:tplc="7F9641D6">
      <w:numFmt w:val="bullet"/>
      <w:lvlText w:val="•"/>
      <w:lvlJc w:val="left"/>
      <w:pPr>
        <w:ind w:left="7805" w:hanging="348"/>
      </w:pPr>
      <w:rPr>
        <w:rFonts w:hint="default"/>
        <w:lang w:val="it-IT" w:eastAsia="en-US" w:bidi="ar-SA"/>
      </w:rPr>
    </w:lvl>
    <w:lvl w:ilvl="8" w:tplc="215E5B00">
      <w:numFmt w:val="bullet"/>
      <w:lvlText w:val="•"/>
      <w:lvlJc w:val="left"/>
      <w:pPr>
        <w:ind w:left="8795" w:hanging="348"/>
      </w:pPr>
      <w:rPr>
        <w:rFonts w:hint="default"/>
        <w:lang w:val="it-IT" w:eastAsia="en-US" w:bidi="ar-SA"/>
      </w:rPr>
    </w:lvl>
  </w:abstractNum>
  <w:abstractNum w:abstractNumId="26" w15:restartNumberingAfterBreak="0">
    <w:nsid w:val="63B01118"/>
    <w:multiLevelType w:val="hybridMultilevel"/>
    <w:tmpl w:val="53DEF1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6177F"/>
    <w:multiLevelType w:val="multilevel"/>
    <w:tmpl w:val="A8A0940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ptos" w:eastAsia="Calibri" w:hAnsi="Aptos" w:cs="Calibri" w:hint="default"/>
        <w:color w:val="FF0000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2818D1"/>
    <w:multiLevelType w:val="hybridMultilevel"/>
    <w:tmpl w:val="7ECE1C28"/>
    <w:lvl w:ilvl="0" w:tplc="804436C4">
      <w:start w:val="1"/>
      <w:numFmt w:val="lowerRoman"/>
      <w:lvlText w:val="(%1)"/>
      <w:lvlJc w:val="left"/>
      <w:pPr>
        <w:ind w:left="1081" w:hanging="721"/>
        <w:jc w:val="left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63F2940A">
      <w:numFmt w:val="bullet"/>
      <w:lvlText w:val="•"/>
      <w:lvlJc w:val="left"/>
      <w:pPr>
        <w:ind w:left="1950" w:hanging="721"/>
      </w:pPr>
      <w:rPr>
        <w:rFonts w:hint="default"/>
        <w:lang w:val="it-IT" w:eastAsia="en-US" w:bidi="ar-SA"/>
      </w:rPr>
    </w:lvl>
    <w:lvl w:ilvl="2" w:tplc="BF0265BE">
      <w:numFmt w:val="bullet"/>
      <w:lvlText w:val="•"/>
      <w:lvlJc w:val="left"/>
      <w:pPr>
        <w:ind w:left="2820" w:hanging="721"/>
      </w:pPr>
      <w:rPr>
        <w:rFonts w:hint="default"/>
        <w:lang w:val="it-IT" w:eastAsia="en-US" w:bidi="ar-SA"/>
      </w:rPr>
    </w:lvl>
    <w:lvl w:ilvl="3" w:tplc="BCF0B6F0">
      <w:numFmt w:val="bullet"/>
      <w:lvlText w:val="•"/>
      <w:lvlJc w:val="left"/>
      <w:pPr>
        <w:ind w:left="3690" w:hanging="721"/>
      </w:pPr>
      <w:rPr>
        <w:rFonts w:hint="default"/>
        <w:lang w:val="it-IT" w:eastAsia="en-US" w:bidi="ar-SA"/>
      </w:rPr>
    </w:lvl>
    <w:lvl w:ilvl="4" w:tplc="9A0C2EEC">
      <w:numFmt w:val="bullet"/>
      <w:lvlText w:val="•"/>
      <w:lvlJc w:val="left"/>
      <w:pPr>
        <w:ind w:left="4560" w:hanging="721"/>
      </w:pPr>
      <w:rPr>
        <w:rFonts w:hint="default"/>
        <w:lang w:val="it-IT" w:eastAsia="en-US" w:bidi="ar-SA"/>
      </w:rPr>
    </w:lvl>
    <w:lvl w:ilvl="5" w:tplc="8FF2B308">
      <w:numFmt w:val="bullet"/>
      <w:lvlText w:val="•"/>
      <w:lvlJc w:val="left"/>
      <w:pPr>
        <w:ind w:left="5430" w:hanging="721"/>
      </w:pPr>
      <w:rPr>
        <w:rFonts w:hint="default"/>
        <w:lang w:val="it-IT" w:eastAsia="en-US" w:bidi="ar-SA"/>
      </w:rPr>
    </w:lvl>
    <w:lvl w:ilvl="6" w:tplc="C2EA3DFC">
      <w:numFmt w:val="bullet"/>
      <w:lvlText w:val="•"/>
      <w:lvlJc w:val="left"/>
      <w:pPr>
        <w:ind w:left="6300" w:hanging="721"/>
      </w:pPr>
      <w:rPr>
        <w:rFonts w:hint="default"/>
        <w:lang w:val="it-IT" w:eastAsia="en-US" w:bidi="ar-SA"/>
      </w:rPr>
    </w:lvl>
    <w:lvl w:ilvl="7" w:tplc="42982434">
      <w:numFmt w:val="bullet"/>
      <w:lvlText w:val="•"/>
      <w:lvlJc w:val="left"/>
      <w:pPr>
        <w:ind w:left="7170" w:hanging="721"/>
      </w:pPr>
      <w:rPr>
        <w:rFonts w:hint="default"/>
        <w:lang w:val="it-IT" w:eastAsia="en-US" w:bidi="ar-SA"/>
      </w:rPr>
    </w:lvl>
    <w:lvl w:ilvl="8" w:tplc="4594959A">
      <w:numFmt w:val="bullet"/>
      <w:lvlText w:val="•"/>
      <w:lvlJc w:val="left"/>
      <w:pPr>
        <w:ind w:left="8040" w:hanging="721"/>
      </w:pPr>
      <w:rPr>
        <w:rFonts w:hint="default"/>
        <w:lang w:val="it-IT" w:eastAsia="en-US" w:bidi="ar-SA"/>
      </w:rPr>
    </w:lvl>
  </w:abstractNum>
  <w:abstractNum w:abstractNumId="29" w15:restartNumberingAfterBreak="0">
    <w:nsid w:val="68A252FD"/>
    <w:multiLevelType w:val="hybridMultilevel"/>
    <w:tmpl w:val="FA7621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C76017"/>
    <w:multiLevelType w:val="hybridMultilevel"/>
    <w:tmpl w:val="A518362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5456D7"/>
    <w:multiLevelType w:val="hybridMultilevel"/>
    <w:tmpl w:val="8B92F696"/>
    <w:lvl w:ilvl="0" w:tplc="8062BD38">
      <w:numFmt w:val="bullet"/>
      <w:lvlText w:val="-"/>
      <w:lvlJc w:val="left"/>
      <w:pPr>
        <w:ind w:left="861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1DCA4BE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8758E3FC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BE4055EC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9A66CDD4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EC5E9A1A">
      <w:numFmt w:val="bullet"/>
      <w:lvlText w:val="•"/>
      <w:lvlJc w:val="left"/>
      <w:pPr>
        <w:ind w:left="5387" w:hanging="348"/>
      </w:pPr>
      <w:rPr>
        <w:rFonts w:hint="default"/>
        <w:lang w:val="it-IT" w:eastAsia="en-US" w:bidi="ar-SA"/>
      </w:rPr>
    </w:lvl>
    <w:lvl w:ilvl="6" w:tplc="689A3534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5C940290">
      <w:numFmt w:val="bullet"/>
      <w:lvlText w:val="•"/>
      <w:lvlJc w:val="left"/>
      <w:pPr>
        <w:ind w:left="7198" w:hanging="348"/>
      </w:pPr>
      <w:rPr>
        <w:rFonts w:hint="default"/>
        <w:lang w:val="it-IT" w:eastAsia="en-US" w:bidi="ar-SA"/>
      </w:rPr>
    </w:lvl>
    <w:lvl w:ilvl="8" w:tplc="B712A5F8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32" w15:restartNumberingAfterBreak="0">
    <w:nsid w:val="6CCE5892"/>
    <w:multiLevelType w:val="hybridMultilevel"/>
    <w:tmpl w:val="260C08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D4F16"/>
    <w:multiLevelType w:val="hybridMultilevel"/>
    <w:tmpl w:val="88D00FBA"/>
    <w:lvl w:ilvl="0" w:tplc="91B0811A">
      <w:numFmt w:val="bullet"/>
      <w:lvlText w:val="-"/>
      <w:lvlJc w:val="left"/>
      <w:pPr>
        <w:ind w:left="721" w:hanging="360"/>
      </w:pPr>
      <w:rPr>
        <w:rFonts w:ascii="Corbel" w:eastAsia="Corbel" w:hAnsi="Corbel" w:cs="Corbel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2BCCB614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B7D02DA4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42DC40C2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E33ABA08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4D4EFCDC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1F00BBAE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A1DC226C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EDC2BC42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34" w15:restartNumberingAfterBreak="0">
    <w:nsid w:val="74150BE4"/>
    <w:multiLevelType w:val="hybridMultilevel"/>
    <w:tmpl w:val="6B4485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E36FD"/>
    <w:multiLevelType w:val="multilevel"/>
    <w:tmpl w:val="855A586C"/>
    <w:lvl w:ilvl="0">
      <w:start w:val="1"/>
      <w:numFmt w:val="bullet"/>
      <w:lvlText w:val="-"/>
      <w:lvlJc w:val="left"/>
      <w:pPr>
        <w:ind w:left="833" w:hanging="360"/>
      </w:pPr>
      <w:rPr>
        <w:rFonts w:ascii="Times New Roman" w:hAnsi="Times New Roman" w:cs="Times New Roman" w:hint="default"/>
        <w:spacing w:val="-20"/>
        <w:w w:val="100"/>
        <w:sz w:val="24"/>
        <w:szCs w:val="24"/>
        <w:lang w:val="it-IT" w:eastAsia="it-IT" w:bidi="it-IT"/>
      </w:rPr>
    </w:lvl>
    <w:lvl w:ilvl="1">
      <w:start w:val="1"/>
      <w:numFmt w:val="bullet"/>
      <w:lvlText w:val=""/>
      <w:lvlJc w:val="left"/>
      <w:pPr>
        <w:ind w:left="1742" w:hanging="360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ind w:left="2645" w:hanging="360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547" w:hanging="360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450" w:hanging="360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5353" w:hanging="360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6255" w:hanging="360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7158" w:hanging="360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8061" w:hanging="360"/>
      </w:pPr>
      <w:rPr>
        <w:rFonts w:ascii="Symbol" w:hAnsi="Symbol" w:cs="Symbol" w:hint="default"/>
        <w:lang w:val="it-IT" w:eastAsia="it-IT" w:bidi="it-IT"/>
      </w:rPr>
    </w:lvl>
  </w:abstractNum>
  <w:abstractNum w:abstractNumId="36" w15:restartNumberingAfterBreak="0">
    <w:nsid w:val="77425EA1"/>
    <w:multiLevelType w:val="hybridMultilevel"/>
    <w:tmpl w:val="2D0810E4"/>
    <w:lvl w:ilvl="0" w:tplc="4ED6D2CC">
      <w:numFmt w:val="bullet"/>
      <w:lvlText w:val="-"/>
      <w:lvlJc w:val="left"/>
      <w:pPr>
        <w:ind w:left="7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8A00A492">
      <w:numFmt w:val="bullet"/>
      <w:lvlText w:val="•"/>
      <w:lvlJc w:val="left"/>
      <w:pPr>
        <w:ind w:left="1626" w:hanging="360"/>
      </w:pPr>
      <w:rPr>
        <w:rFonts w:hint="default"/>
        <w:lang w:val="it-IT" w:eastAsia="en-US" w:bidi="ar-SA"/>
      </w:rPr>
    </w:lvl>
    <w:lvl w:ilvl="2" w:tplc="07B2767A">
      <w:numFmt w:val="bullet"/>
      <w:lvlText w:val="•"/>
      <w:lvlJc w:val="left"/>
      <w:pPr>
        <w:ind w:left="2532" w:hanging="360"/>
      </w:pPr>
      <w:rPr>
        <w:rFonts w:hint="default"/>
        <w:lang w:val="it-IT" w:eastAsia="en-US" w:bidi="ar-SA"/>
      </w:rPr>
    </w:lvl>
    <w:lvl w:ilvl="3" w:tplc="C02CEEAC">
      <w:numFmt w:val="bullet"/>
      <w:lvlText w:val="•"/>
      <w:lvlJc w:val="left"/>
      <w:pPr>
        <w:ind w:left="3438" w:hanging="360"/>
      </w:pPr>
      <w:rPr>
        <w:rFonts w:hint="default"/>
        <w:lang w:val="it-IT" w:eastAsia="en-US" w:bidi="ar-SA"/>
      </w:rPr>
    </w:lvl>
    <w:lvl w:ilvl="4" w:tplc="E06C4E6A">
      <w:numFmt w:val="bullet"/>
      <w:lvlText w:val="•"/>
      <w:lvlJc w:val="left"/>
      <w:pPr>
        <w:ind w:left="4344" w:hanging="360"/>
      </w:pPr>
      <w:rPr>
        <w:rFonts w:hint="default"/>
        <w:lang w:val="it-IT" w:eastAsia="en-US" w:bidi="ar-SA"/>
      </w:rPr>
    </w:lvl>
    <w:lvl w:ilvl="5" w:tplc="BC301796">
      <w:numFmt w:val="bullet"/>
      <w:lvlText w:val="•"/>
      <w:lvlJc w:val="left"/>
      <w:pPr>
        <w:ind w:left="5250" w:hanging="360"/>
      </w:pPr>
      <w:rPr>
        <w:rFonts w:hint="default"/>
        <w:lang w:val="it-IT" w:eastAsia="en-US" w:bidi="ar-SA"/>
      </w:rPr>
    </w:lvl>
    <w:lvl w:ilvl="6" w:tplc="30521B48">
      <w:numFmt w:val="bullet"/>
      <w:lvlText w:val="•"/>
      <w:lvlJc w:val="left"/>
      <w:pPr>
        <w:ind w:left="6156" w:hanging="360"/>
      </w:pPr>
      <w:rPr>
        <w:rFonts w:hint="default"/>
        <w:lang w:val="it-IT" w:eastAsia="en-US" w:bidi="ar-SA"/>
      </w:rPr>
    </w:lvl>
    <w:lvl w:ilvl="7" w:tplc="0778F9B4">
      <w:numFmt w:val="bullet"/>
      <w:lvlText w:val="•"/>
      <w:lvlJc w:val="left"/>
      <w:pPr>
        <w:ind w:left="7062" w:hanging="360"/>
      </w:pPr>
      <w:rPr>
        <w:rFonts w:hint="default"/>
        <w:lang w:val="it-IT" w:eastAsia="en-US" w:bidi="ar-SA"/>
      </w:rPr>
    </w:lvl>
    <w:lvl w:ilvl="8" w:tplc="140C5456">
      <w:numFmt w:val="bullet"/>
      <w:lvlText w:val="•"/>
      <w:lvlJc w:val="left"/>
      <w:pPr>
        <w:ind w:left="7968" w:hanging="360"/>
      </w:pPr>
      <w:rPr>
        <w:rFonts w:hint="default"/>
        <w:lang w:val="it-IT" w:eastAsia="en-US" w:bidi="ar-SA"/>
      </w:rPr>
    </w:lvl>
  </w:abstractNum>
  <w:abstractNum w:abstractNumId="37" w15:restartNumberingAfterBreak="0">
    <w:nsid w:val="77DE3F86"/>
    <w:multiLevelType w:val="hybridMultilevel"/>
    <w:tmpl w:val="8DA21A98"/>
    <w:lvl w:ilvl="0" w:tplc="0410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38" w15:restartNumberingAfterBreak="0">
    <w:nsid w:val="792F4E49"/>
    <w:multiLevelType w:val="multilevel"/>
    <w:tmpl w:val="2438B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A73541"/>
    <w:multiLevelType w:val="hybridMultilevel"/>
    <w:tmpl w:val="5DB0B63E"/>
    <w:lvl w:ilvl="0" w:tplc="02B40A3C">
      <w:numFmt w:val="bullet"/>
      <w:lvlText w:val="-"/>
      <w:lvlJc w:val="left"/>
      <w:pPr>
        <w:ind w:left="95" w:hanging="95"/>
      </w:pPr>
      <w:rPr>
        <w:rFonts w:ascii="Corbel" w:eastAsia="Corbel" w:hAnsi="Corbel" w:cs="Corbel" w:hint="default"/>
        <w:b w:val="0"/>
        <w:bCs w:val="0"/>
        <w:i/>
        <w:iCs/>
        <w:spacing w:val="0"/>
        <w:w w:val="100"/>
        <w:sz w:val="18"/>
        <w:szCs w:val="18"/>
        <w:lang w:val="it-IT" w:eastAsia="en-US" w:bidi="ar-SA"/>
      </w:rPr>
    </w:lvl>
    <w:lvl w:ilvl="1" w:tplc="05F25F02">
      <w:numFmt w:val="bullet"/>
      <w:lvlText w:val="•"/>
      <w:lvlJc w:val="left"/>
      <w:pPr>
        <w:ind w:left="1068" w:hanging="95"/>
      </w:pPr>
      <w:rPr>
        <w:rFonts w:hint="default"/>
        <w:lang w:val="it-IT" w:eastAsia="en-US" w:bidi="ar-SA"/>
      </w:rPr>
    </w:lvl>
    <w:lvl w:ilvl="2" w:tplc="4606B8A8">
      <w:numFmt w:val="bullet"/>
      <w:lvlText w:val="•"/>
      <w:lvlJc w:val="left"/>
      <w:pPr>
        <w:ind w:left="2036" w:hanging="95"/>
      </w:pPr>
      <w:rPr>
        <w:rFonts w:hint="default"/>
        <w:lang w:val="it-IT" w:eastAsia="en-US" w:bidi="ar-SA"/>
      </w:rPr>
    </w:lvl>
    <w:lvl w:ilvl="3" w:tplc="753E5B90">
      <w:numFmt w:val="bullet"/>
      <w:lvlText w:val="•"/>
      <w:lvlJc w:val="left"/>
      <w:pPr>
        <w:ind w:left="3004" w:hanging="95"/>
      </w:pPr>
      <w:rPr>
        <w:rFonts w:hint="default"/>
        <w:lang w:val="it-IT" w:eastAsia="en-US" w:bidi="ar-SA"/>
      </w:rPr>
    </w:lvl>
    <w:lvl w:ilvl="4" w:tplc="3098C320">
      <w:numFmt w:val="bullet"/>
      <w:lvlText w:val="•"/>
      <w:lvlJc w:val="left"/>
      <w:pPr>
        <w:ind w:left="3972" w:hanging="95"/>
      </w:pPr>
      <w:rPr>
        <w:rFonts w:hint="default"/>
        <w:lang w:val="it-IT" w:eastAsia="en-US" w:bidi="ar-SA"/>
      </w:rPr>
    </w:lvl>
    <w:lvl w:ilvl="5" w:tplc="4FB2F234">
      <w:numFmt w:val="bullet"/>
      <w:lvlText w:val="•"/>
      <w:lvlJc w:val="left"/>
      <w:pPr>
        <w:ind w:left="4940" w:hanging="95"/>
      </w:pPr>
      <w:rPr>
        <w:rFonts w:hint="default"/>
        <w:lang w:val="it-IT" w:eastAsia="en-US" w:bidi="ar-SA"/>
      </w:rPr>
    </w:lvl>
    <w:lvl w:ilvl="6" w:tplc="3D98453E">
      <w:numFmt w:val="bullet"/>
      <w:lvlText w:val="•"/>
      <w:lvlJc w:val="left"/>
      <w:pPr>
        <w:ind w:left="5908" w:hanging="95"/>
      </w:pPr>
      <w:rPr>
        <w:rFonts w:hint="default"/>
        <w:lang w:val="it-IT" w:eastAsia="en-US" w:bidi="ar-SA"/>
      </w:rPr>
    </w:lvl>
    <w:lvl w:ilvl="7" w:tplc="C8C82DA4">
      <w:numFmt w:val="bullet"/>
      <w:lvlText w:val="•"/>
      <w:lvlJc w:val="left"/>
      <w:pPr>
        <w:ind w:left="6876" w:hanging="95"/>
      </w:pPr>
      <w:rPr>
        <w:rFonts w:hint="default"/>
        <w:lang w:val="it-IT" w:eastAsia="en-US" w:bidi="ar-SA"/>
      </w:rPr>
    </w:lvl>
    <w:lvl w:ilvl="8" w:tplc="6FE2BA38">
      <w:numFmt w:val="bullet"/>
      <w:lvlText w:val="•"/>
      <w:lvlJc w:val="left"/>
      <w:pPr>
        <w:ind w:left="7844" w:hanging="95"/>
      </w:pPr>
      <w:rPr>
        <w:rFonts w:hint="default"/>
        <w:lang w:val="it-IT" w:eastAsia="en-US" w:bidi="ar-SA"/>
      </w:rPr>
    </w:lvl>
  </w:abstractNum>
  <w:abstractNum w:abstractNumId="40" w15:restartNumberingAfterBreak="0">
    <w:nsid w:val="7FA648F4"/>
    <w:multiLevelType w:val="hybridMultilevel"/>
    <w:tmpl w:val="EF7030A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020018">
    <w:abstractNumId w:val="26"/>
  </w:num>
  <w:num w:numId="2" w16cid:durableId="67652740">
    <w:abstractNumId w:val="0"/>
  </w:num>
  <w:num w:numId="3" w16cid:durableId="407313018">
    <w:abstractNumId w:val="32"/>
  </w:num>
  <w:num w:numId="4" w16cid:durableId="1499080003">
    <w:abstractNumId w:val="18"/>
  </w:num>
  <w:num w:numId="5" w16cid:durableId="903762990">
    <w:abstractNumId w:val="37"/>
  </w:num>
  <w:num w:numId="6" w16cid:durableId="369572858">
    <w:abstractNumId w:val="8"/>
  </w:num>
  <w:num w:numId="7" w16cid:durableId="123937858">
    <w:abstractNumId w:val="12"/>
  </w:num>
  <w:num w:numId="8" w16cid:durableId="441605883">
    <w:abstractNumId w:val="35"/>
  </w:num>
  <w:num w:numId="9" w16cid:durableId="298346915">
    <w:abstractNumId w:val="17"/>
  </w:num>
  <w:num w:numId="10" w16cid:durableId="1790247507">
    <w:abstractNumId w:val="27"/>
  </w:num>
  <w:num w:numId="11" w16cid:durableId="1595164240">
    <w:abstractNumId w:val="11"/>
  </w:num>
  <w:num w:numId="12" w16cid:durableId="557400397">
    <w:abstractNumId w:val="19"/>
  </w:num>
  <w:num w:numId="13" w16cid:durableId="1426463875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6396455">
    <w:abstractNumId w:val="6"/>
  </w:num>
  <w:num w:numId="15" w16cid:durableId="1474440883">
    <w:abstractNumId w:val="34"/>
  </w:num>
  <w:num w:numId="16" w16cid:durableId="1141576039">
    <w:abstractNumId w:val="2"/>
  </w:num>
  <w:num w:numId="17" w16cid:durableId="1838109222">
    <w:abstractNumId w:val="16"/>
  </w:num>
  <w:num w:numId="18" w16cid:durableId="1869946098">
    <w:abstractNumId w:val="25"/>
  </w:num>
  <w:num w:numId="19" w16cid:durableId="1844473860">
    <w:abstractNumId w:val="9"/>
  </w:num>
  <w:num w:numId="20" w16cid:durableId="132677545">
    <w:abstractNumId w:val="1"/>
  </w:num>
  <w:num w:numId="21" w16cid:durableId="359936866">
    <w:abstractNumId w:val="24"/>
  </w:num>
  <w:num w:numId="22" w16cid:durableId="1160658093">
    <w:abstractNumId w:val="40"/>
  </w:num>
  <w:num w:numId="23" w16cid:durableId="45417723">
    <w:abstractNumId w:val="30"/>
  </w:num>
  <w:num w:numId="24" w16cid:durableId="468717118">
    <w:abstractNumId w:val="3"/>
  </w:num>
  <w:num w:numId="25" w16cid:durableId="567960418">
    <w:abstractNumId w:val="28"/>
  </w:num>
  <w:num w:numId="26" w16cid:durableId="806162121">
    <w:abstractNumId w:val="4"/>
  </w:num>
  <w:num w:numId="27" w16cid:durableId="1714160344">
    <w:abstractNumId w:val="15"/>
  </w:num>
  <w:num w:numId="28" w16cid:durableId="1576429831">
    <w:abstractNumId w:val="36"/>
  </w:num>
  <w:num w:numId="29" w16cid:durableId="1411082807">
    <w:abstractNumId w:val="14"/>
  </w:num>
  <w:num w:numId="30" w16cid:durableId="2045013618">
    <w:abstractNumId w:val="10"/>
  </w:num>
  <w:num w:numId="31" w16cid:durableId="1635023795">
    <w:abstractNumId w:val="39"/>
  </w:num>
  <w:num w:numId="32" w16cid:durableId="562566077">
    <w:abstractNumId w:val="21"/>
  </w:num>
  <w:num w:numId="33" w16cid:durableId="1216162619">
    <w:abstractNumId w:val="23"/>
  </w:num>
  <w:num w:numId="34" w16cid:durableId="1176387803">
    <w:abstractNumId w:val="20"/>
  </w:num>
  <w:num w:numId="35" w16cid:durableId="71004385">
    <w:abstractNumId w:val="33"/>
  </w:num>
  <w:num w:numId="36" w16cid:durableId="1211040040">
    <w:abstractNumId w:val="22"/>
  </w:num>
  <w:num w:numId="37" w16cid:durableId="1028602689">
    <w:abstractNumId w:val="7"/>
  </w:num>
  <w:num w:numId="38" w16cid:durableId="197009162">
    <w:abstractNumId w:val="31"/>
  </w:num>
  <w:num w:numId="39" w16cid:durableId="1315791324">
    <w:abstractNumId w:val="13"/>
  </w:num>
  <w:num w:numId="40" w16cid:durableId="1974090057">
    <w:abstractNumId w:val="29"/>
  </w:num>
  <w:num w:numId="41" w16cid:durableId="1343581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283"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40B"/>
    <w:rsid w:val="000016B5"/>
    <w:rsid w:val="000023E8"/>
    <w:rsid w:val="000039C4"/>
    <w:rsid w:val="00010A0C"/>
    <w:rsid w:val="000129AE"/>
    <w:rsid w:val="00013064"/>
    <w:rsid w:val="00016340"/>
    <w:rsid w:val="000172A4"/>
    <w:rsid w:val="0002124A"/>
    <w:rsid w:val="00025868"/>
    <w:rsid w:val="00026F44"/>
    <w:rsid w:val="00027424"/>
    <w:rsid w:val="000307C4"/>
    <w:rsid w:val="000312AA"/>
    <w:rsid w:val="00035F54"/>
    <w:rsid w:val="000414D5"/>
    <w:rsid w:val="000419B6"/>
    <w:rsid w:val="00041CE1"/>
    <w:rsid w:val="000432C7"/>
    <w:rsid w:val="00043C57"/>
    <w:rsid w:val="00043FAA"/>
    <w:rsid w:val="00050DB0"/>
    <w:rsid w:val="000518BF"/>
    <w:rsid w:val="00051EBA"/>
    <w:rsid w:val="000533CB"/>
    <w:rsid w:val="00054CC8"/>
    <w:rsid w:val="00055273"/>
    <w:rsid w:val="000569DF"/>
    <w:rsid w:val="0006034C"/>
    <w:rsid w:val="00070F08"/>
    <w:rsid w:val="000732BC"/>
    <w:rsid w:val="00074D1F"/>
    <w:rsid w:val="00075705"/>
    <w:rsid w:val="00075908"/>
    <w:rsid w:val="0007670B"/>
    <w:rsid w:val="000778C8"/>
    <w:rsid w:val="00077FE5"/>
    <w:rsid w:val="00083DB4"/>
    <w:rsid w:val="00084F77"/>
    <w:rsid w:val="0008542C"/>
    <w:rsid w:val="00085800"/>
    <w:rsid w:val="000860B8"/>
    <w:rsid w:val="000866AC"/>
    <w:rsid w:val="000920CF"/>
    <w:rsid w:val="0009229D"/>
    <w:rsid w:val="00093056"/>
    <w:rsid w:val="00094841"/>
    <w:rsid w:val="000949E0"/>
    <w:rsid w:val="000953EC"/>
    <w:rsid w:val="00095EA8"/>
    <w:rsid w:val="000A0CFD"/>
    <w:rsid w:val="000A0FD2"/>
    <w:rsid w:val="000A36A2"/>
    <w:rsid w:val="000A4046"/>
    <w:rsid w:val="000A44C2"/>
    <w:rsid w:val="000A4FFE"/>
    <w:rsid w:val="000A7AC5"/>
    <w:rsid w:val="000B15F3"/>
    <w:rsid w:val="000B16C2"/>
    <w:rsid w:val="000B7B2C"/>
    <w:rsid w:val="000C439B"/>
    <w:rsid w:val="000C4E95"/>
    <w:rsid w:val="000C5717"/>
    <w:rsid w:val="000C620D"/>
    <w:rsid w:val="000D1152"/>
    <w:rsid w:val="000D290B"/>
    <w:rsid w:val="000D2B4B"/>
    <w:rsid w:val="000D3218"/>
    <w:rsid w:val="000D5C05"/>
    <w:rsid w:val="000E25DA"/>
    <w:rsid w:val="000E2CF9"/>
    <w:rsid w:val="000E3186"/>
    <w:rsid w:val="000F3EB4"/>
    <w:rsid w:val="000F5D81"/>
    <w:rsid w:val="00104360"/>
    <w:rsid w:val="00104DFD"/>
    <w:rsid w:val="00104E98"/>
    <w:rsid w:val="00105405"/>
    <w:rsid w:val="00105455"/>
    <w:rsid w:val="00106770"/>
    <w:rsid w:val="00106FC0"/>
    <w:rsid w:val="00110B83"/>
    <w:rsid w:val="001119FF"/>
    <w:rsid w:val="00113050"/>
    <w:rsid w:val="00113297"/>
    <w:rsid w:val="00113984"/>
    <w:rsid w:val="00113D4D"/>
    <w:rsid w:val="0011401E"/>
    <w:rsid w:val="0011704B"/>
    <w:rsid w:val="0012150C"/>
    <w:rsid w:val="00126045"/>
    <w:rsid w:val="001261AB"/>
    <w:rsid w:val="001313DF"/>
    <w:rsid w:val="0013279B"/>
    <w:rsid w:val="00134CF3"/>
    <w:rsid w:val="001359F7"/>
    <w:rsid w:val="00137148"/>
    <w:rsid w:val="0013757E"/>
    <w:rsid w:val="00137773"/>
    <w:rsid w:val="00137BA4"/>
    <w:rsid w:val="00137EEE"/>
    <w:rsid w:val="00141C3F"/>
    <w:rsid w:val="0014472F"/>
    <w:rsid w:val="001471F4"/>
    <w:rsid w:val="00150770"/>
    <w:rsid w:val="001509DB"/>
    <w:rsid w:val="001511A7"/>
    <w:rsid w:val="00152826"/>
    <w:rsid w:val="00153FBA"/>
    <w:rsid w:val="0015579F"/>
    <w:rsid w:val="00160A58"/>
    <w:rsid w:val="00163198"/>
    <w:rsid w:val="00163BB6"/>
    <w:rsid w:val="00165AD4"/>
    <w:rsid w:val="001666C4"/>
    <w:rsid w:val="001678C5"/>
    <w:rsid w:val="001678DE"/>
    <w:rsid w:val="00171986"/>
    <w:rsid w:val="0017254C"/>
    <w:rsid w:val="00173B18"/>
    <w:rsid w:val="0017457B"/>
    <w:rsid w:val="0017502C"/>
    <w:rsid w:val="00175CC8"/>
    <w:rsid w:val="0017621F"/>
    <w:rsid w:val="001807B5"/>
    <w:rsid w:val="00180FFE"/>
    <w:rsid w:val="001815BD"/>
    <w:rsid w:val="001821DA"/>
    <w:rsid w:val="00182745"/>
    <w:rsid w:val="001838C5"/>
    <w:rsid w:val="00183C46"/>
    <w:rsid w:val="0018527D"/>
    <w:rsid w:val="00185F2B"/>
    <w:rsid w:val="00186239"/>
    <w:rsid w:val="001903F7"/>
    <w:rsid w:val="001907D4"/>
    <w:rsid w:val="001959CF"/>
    <w:rsid w:val="0019609A"/>
    <w:rsid w:val="001A36AF"/>
    <w:rsid w:val="001A51D9"/>
    <w:rsid w:val="001A5B2C"/>
    <w:rsid w:val="001A61C4"/>
    <w:rsid w:val="001A658C"/>
    <w:rsid w:val="001A7705"/>
    <w:rsid w:val="001B0A1A"/>
    <w:rsid w:val="001B23CD"/>
    <w:rsid w:val="001B2ACA"/>
    <w:rsid w:val="001B458C"/>
    <w:rsid w:val="001B539E"/>
    <w:rsid w:val="001B7A73"/>
    <w:rsid w:val="001B7B54"/>
    <w:rsid w:val="001C1B43"/>
    <w:rsid w:val="001C41BA"/>
    <w:rsid w:val="001C469A"/>
    <w:rsid w:val="001C47C0"/>
    <w:rsid w:val="001C5B25"/>
    <w:rsid w:val="001C66B7"/>
    <w:rsid w:val="001D256B"/>
    <w:rsid w:val="001D2D1E"/>
    <w:rsid w:val="001D5978"/>
    <w:rsid w:val="001D7E0F"/>
    <w:rsid w:val="001E088F"/>
    <w:rsid w:val="001E1945"/>
    <w:rsid w:val="001E210E"/>
    <w:rsid w:val="001E2B18"/>
    <w:rsid w:val="001E4DE2"/>
    <w:rsid w:val="001F0EA6"/>
    <w:rsid w:val="001F1C7C"/>
    <w:rsid w:val="001F4800"/>
    <w:rsid w:val="001F4B23"/>
    <w:rsid w:val="001F578C"/>
    <w:rsid w:val="001F589C"/>
    <w:rsid w:val="001F5EF1"/>
    <w:rsid w:val="00200939"/>
    <w:rsid w:val="00200F0A"/>
    <w:rsid w:val="00203E3B"/>
    <w:rsid w:val="00203F06"/>
    <w:rsid w:val="002111E2"/>
    <w:rsid w:val="002124D6"/>
    <w:rsid w:val="002132EE"/>
    <w:rsid w:val="002136F1"/>
    <w:rsid w:val="00214BF4"/>
    <w:rsid w:val="00217D44"/>
    <w:rsid w:val="00217F97"/>
    <w:rsid w:val="00220243"/>
    <w:rsid w:val="00222F8D"/>
    <w:rsid w:val="0022364F"/>
    <w:rsid w:val="0022529E"/>
    <w:rsid w:val="00227CF1"/>
    <w:rsid w:val="002302B7"/>
    <w:rsid w:val="0023099B"/>
    <w:rsid w:val="00231B2A"/>
    <w:rsid w:val="00232769"/>
    <w:rsid w:val="00234D47"/>
    <w:rsid w:val="00234DCD"/>
    <w:rsid w:val="00236E08"/>
    <w:rsid w:val="00237B35"/>
    <w:rsid w:val="00237F82"/>
    <w:rsid w:val="002400A5"/>
    <w:rsid w:val="0024057C"/>
    <w:rsid w:val="00242257"/>
    <w:rsid w:val="00245031"/>
    <w:rsid w:val="00245540"/>
    <w:rsid w:val="0024616C"/>
    <w:rsid w:val="002463A9"/>
    <w:rsid w:val="002475AB"/>
    <w:rsid w:val="002500FC"/>
    <w:rsid w:val="00250F3D"/>
    <w:rsid w:val="00251662"/>
    <w:rsid w:val="002521D2"/>
    <w:rsid w:val="002536DA"/>
    <w:rsid w:val="00253B1F"/>
    <w:rsid w:val="00254295"/>
    <w:rsid w:val="002546D3"/>
    <w:rsid w:val="002578E0"/>
    <w:rsid w:val="00262F7D"/>
    <w:rsid w:val="00264020"/>
    <w:rsid w:val="002652CD"/>
    <w:rsid w:val="00266A5B"/>
    <w:rsid w:val="00270B99"/>
    <w:rsid w:val="0027136B"/>
    <w:rsid w:val="00271726"/>
    <w:rsid w:val="00273900"/>
    <w:rsid w:val="0027404D"/>
    <w:rsid w:val="00275697"/>
    <w:rsid w:val="0027609C"/>
    <w:rsid w:val="002763CF"/>
    <w:rsid w:val="0028001E"/>
    <w:rsid w:val="00280676"/>
    <w:rsid w:val="0028176C"/>
    <w:rsid w:val="00283284"/>
    <w:rsid w:val="00283A5C"/>
    <w:rsid w:val="002856DE"/>
    <w:rsid w:val="0028686E"/>
    <w:rsid w:val="00290571"/>
    <w:rsid w:val="00290F3B"/>
    <w:rsid w:val="00290FBE"/>
    <w:rsid w:val="00291544"/>
    <w:rsid w:val="00297AB6"/>
    <w:rsid w:val="002A031E"/>
    <w:rsid w:val="002A2041"/>
    <w:rsid w:val="002A25BF"/>
    <w:rsid w:val="002A2EB3"/>
    <w:rsid w:val="002A2F44"/>
    <w:rsid w:val="002A51D7"/>
    <w:rsid w:val="002A5CF4"/>
    <w:rsid w:val="002A6838"/>
    <w:rsid w:val="002A7AD3"/>
    <w:rsid w:val="002B11B7"/>
    <w:rsid w:val="002B1A54"/>
    <w:rsid w:val="002B4F5C"/>
    <w:rsid w:val="002B5FBF"/>
    <w:rsid w:val="002B65B9"/>
    <w:rsid w:val="002B6B9D"/>
    <w:rsid w:val="002B7D61"/>
    <w:rsid w:val="002C0915"/>
    <w:rsid w:val="002C0FC1"/>
    <w:rsid w:val="002C1377"/>
    <w:rsid w:val="002C1BFC"/>
    <w:rsid w:val="002C2A6C"/>
    <w:rsid w:val="002C4851"/>
    <w:rsid w:val="002D1DE5"/>
    <w:rsid w:val="002D2605"/>
    <w:rsid w:val="002D4F4A"/>
    <w:rsid w:val="002D75A2"/>
    <w:rsid w:val="002D7BB7"/>
    <w:rsid w:val="002D7C16"/>
    <w:rsid w:val="002E08EC"/>
    <w:rsid w:val="002E0C6E"/>
    <w:rsid w:val="002E2C20"/>
    <w:rsid w:val="002E342C"/>
    <w:rsid w:val="002E634F"/>
    <w:rsid w:val="002E7215"/>
    <w:rsid w:val="002F0522"/>
    <w:rsid w:val="002F2173"/>
    <w:rsid w:val="002F4FAA"/>
    <w:rsid w:val="002F53C2"/>
    <w:rsid w:val="003019FD"/>
    <w:rsid w:val="0030223C"/>
    <w:rsid w:val="0030423C"/>
    <w:rsid w:val="00306BD5"/>
    <w:rsid w:val="00310659"/>
    <w:rsid w:val="00312E1C"/>
    <w:rsid w:val="00313919"/>
    <w:rsid w:val="0031443E"/>
    <w:rsid w:val="0031551E"/>
    <w:rsid w:val="0032647E"/>
    <w:rsid w:val="00330B65"/>
    <w:rsid w:val="00331355"/>
    <w:rsid w:val="0033137C"/>
    <w:rsid w:val="003316FD"/>
    <w:rsid w:val="003362B0"/>
    <w:rsid w:val="00336C95"/>
    <w:rsid w:val="0033749A"/>
    <w:rsid w:val="00340338"/>
    <w:rsid w:val="0034298F"/>
    <w:rsid w:val="00342E4D"/>
    <w:rsid w:val="0034377F"/>
    <w:rsid w:val="003452CE"/>
    <w:rsid w:val="00345DAB"/>
    <w:rsid w:val="00346885"/>
    <w:rsid w:val="00346993"/>
    <w:rsid w:val="00347C26"/>
    <w:rsid w:val="0035099B"/>
    <w:rsid w:val="00353105"/>
    <w:rsid w:val="00353AEC"/>
    <w:rsid w:val="003543B9"/>
    <w:rsid w:val="00355378"/>
    <w:rsid w:val="003553A4"/>
    <w:rsid w:val="0035644B"/>
    <w:rsid w:val="00364439"/>
    <w:rsid w:val="00364C1F"/>
    <w:rsid w:val="003666FF"/>
    <w:rsid w:val="00366D0E"/>
    <w:rsid w:val="00370593"/>
    <w:rsid w:val="0037066F"/>
    <w:rsid w:val="00374581"/>
    <w:rsid w:val="0037477A"/>
    <w:rsid w:val="00376A7D"/>
    <w:rsid w:val="00380960"/>
    <w:rsid w:val="0038196A"/>
    <w:rsid w:val="003819AD"/>
    <w:rsid w:val="0038445E"/>
    <w:rsid w:val="003854DE"/>
    <w:rsid w:val="003855D8"/>
    <w:rsid w:val="00385B33"/>
    <w:rsid w:val="00386817"/>
    <w:rsid w:val="00390864"/>
    <w:rsid w:val="00391B5C"/>
    <w:rsid w:val="003929EE"/>
    <w:rsid w:val="0039336D"/>
    <w:rsid w:val="0039521E"/>
    <w:rsid w:val="00395291"/>
    <w:rsid w:val="00395EFB"/>
    <w:rsid w:val="003973F6"/>
    <w:rsid w:val="003978DE"/>
    <w:rsid w:val="00397CAD"/>
    <w:rsid w:val="003A0126"/>
    <w:rsid w:val="003A11FD"/>
    <w:rsid w:val="003A15D0"/>
    <w:rsid w:val="003A1AE4"/>
    <w:rsid w:val="003A31A8"/>
    <w:rsid w:val="003A45ED"/>
    <w:rsid w:val="003A5727"/>
    <w:rsid w:val="003A73F0"/>
    <w:rsid w:val="003B14FB"/>
    <w:rsid w:val="003B38D2"/>
    <w:rsid w:val="003B40E6"/>
    <w:rsid w:val="003B5706"/>
    <w:rsid w:val="003B7C85"/>
    <w:rsid w:val="003C0814"/>
    <w:rsid w:val="003C0F83"/>
    <w:rsid w:val="003C2931"/>
    <w:rsid w:val="003C2E53"/>
    <w:rsid w:val="003D2357"/>
    <w:rsid w:val="003D35DD"/>
    <w:rsid w:val="003D699B"/>
    <w:rsid w:val="003D6EF7"/>
    <w:rsid w:val="003E27DA"/>
    <w:rsid w:val="003E3308"/>
    <w:rsid w:val="003E7854"/>
    <w:rsid w:val="003F0244"/>
    <w:rsid w:val="003F0E28"/>
    <w:rsid w:val="003F2C7C"/>
    <w:rsid w:val="003F3DEF"/>
    <w:rsid w:val="004001DF"/>
    <w:rsid w:val="004005C2"/>
    <w:rsid w:val="00406E89"/>
    <w:rsid w:val="00411589"/>
    <w:rsid w:val="00412E32"/>
    <w:rsid w:val="0041396D"/>
    <w:rsid w:val="0041513A"/>
    <w:rsid w:val="0042040D"/>
    <w:rsid w:val="0042292C"/>
    <w:rsid w:val="0042311C"/>
    <w:rsid w:val="00425757"/>
    <w:rsid w:val="00425E25"/>
    <w:rsid w:val="00426C84"/>
    <w:rsid w:val="00430D30"/>
    <w:rsid w:val="00432B0D"/>
    <w:rsid w:val="00443946"/>
    <w:rsid w:val="0044474A"/>
    <w:rsid w:val="004447AF"/>
    <w:rsid w:val="00445DF4"/>
    <w:rsid w:val="004512E3"/>
    <w:rsid w:val="00451E7B"/>
    <w:rsid w:val="00456279"/>
    <w:rsid w:val="00456960"/>
    <w:rsid w:val="0045774E"/>
    <w:rsid w:val="00457AF4"/>
    <w:rsid w:val="00457C3B"/>
    <w:rsid w:val="0046110E"/>
    <w:rsid w:val="00462DFF"/>
    <w:rsid w:val="004658B2"/>
    <w:rsid w:val="00465D57"/>
    <w:rsid w:val="004700BA"/>
    <w:rsid w:val="004706C0"/>
    <w:rsid w:val="00474115"/>
    <w:rsid w:val="00474233"/>
    <w:rsid w:val="00474B56"/>
    <w:rsid w:val="00477542"/>
    <w:rsid w:val="004816EE"/>
    <w:rsid w:val="004827F0"/>
    <w:rsid w:val="004841C2"/>
    <w:rsid w:val="0049035E"/>
    <w:rsid w:val="00491274"/>
    <w:rsid w:val="00491DD0"/>
    <w:rsid w:val="00492541"/>
    <w:rsid w:val="00495B30"/>
    <w:rsid w:val="00496B99"/>
    <w:rsid w:val="00496BCA"/>
    <w:rsid w:val="00497332"/>
    <w:rsid w:val="004A415A"/>
    <w:rsid w:val="004A5497"/>
    <w:rsid w:val="004A6130"/>
    <w:rsid w:val="004A72E9"/>
    <w:rsid w:val="004B1281"/>
    <w:rsid w:val="004B214C"/>
    <w:rsid w:val="004B2C04"/>
    <w:rsid w:val="004B7DBA"/>
    <w:rsid w:val="004C178A"/>
    <w:rsid w:val="004C17C4"/>
    <w:rsid w:val="004C1F2E"/>
    <w:rsid w:val="004C2E3A"/>
    <w:rsid w:val="004C38A4"/>
    <w:rsid w:val="004C5314"/>
    <w:rsid w:val="004C5372"/>
    <w:rsid w:val="004C6C44"/>
    <w:rsid w:val="004D029D"/>
    <w:rsid w:val="004D171C"/>
    <w:rsid w:val="004D1F0D"/>
    <w:rsid w:val="004D20C8"/>
    <w:rsid w:val="004E3095"/>
    <w:rsid w:val="004E3BBA"/>
    <w:rsid w:val="004F0ABF"/>
    <w:rsid w:val="004F3617"/>
    <w:rsid w:val="004F48AB"/>
    <w:rsid w:val="004F6C7F"/>
    <w:rsid w:val="00500628"/>
    <w:rsid w:val="00503529"/>
    <w:rsid w:val="00503D57"/>
    <w:rsid w:val="00503D90"/>
    <w:rsid w:val="00507FE3"/>
    <w:rsid w:val="00513FC1"/>
    <w:rsid w:val="0051445D"/>
    <w:rsid w:val="00517122"/>
    <w:rsid w:val="005216FD"/>
    <w:rsid w:val="00523F24"/>
    <w:rsid w:val="00525129"/>
    <w:rsid w:val="00526BCF"/>
    <w:rsid w:val="005274D1"/>
    <w:rsid w:val="00527512"/>
    <w:rsid w:val="00531C67"/>
    <w:rsid w:val="005321D8"/>
    <w:rsid w:val="00532816"/>
    <w:rsid w:val="00533B55"/>
    <w:rsid w:val="00535C90"/>
    <w:rsid w:val="00536110"/>
    <w:rsid w:val="00536606"/>
    <w:rsid w:val="00536942"/>
    <w:rsid w:val="00537254"/>
    <w:rsid w:val="00537F15"/>
    <w:rsid w:val="00540A40"/>
    <w:rsid w:val="00543446"/>
    <w:rsid w:val="0054424E"/>
    <w:rsid w:val="005466B2"/>
    <w:rsid w:val="00547F9C"/>
    <w:rsid w:val="00552018"/>
    <w:rsid w:val="005534AA"/>
    <w:rsid w:val="0055376C"/>
    <w:rsid w:val="00555140"/>
    <w:rsid w:val="005556D5"/>
    <w:rsid w:val="0055669B"/>
    <w:rsid w:val="005568B5"/>
    <w:rsid w:val="00556B05"/>
    <w:rsid w:val="00556C0B"/>
    <w:rsid w:val="00560B41"/>
    <w:rsid w:val="0056166A"/>
    <w:rsid w:val="00561F2C"/>
    <w:rsid w:val="00566077"/>
    <w:rsid w:val="00566E71"/>
    <w:rsid w:val="0056747F"/>
    <w:rsid w:val="0057015A"/>
    <w:rsid w:val="00570FCF"/>
    <w:rsid w:val="00572F1B"/>
    <w:rsid w:val="00573DB2"/>
    <w:rsid w:val="005801D5"/>
    <w:rsid w:val="0058074D"/>
    <w:rsid w:val="005811B7"/>
    <w:rsid w:val="0058475C"/>
    <w:rsid w:val="00584E18"/>
    <w:rsid w:val="00585081"/>
    <w:rsid w:val="005866BB"/>
    <w:rsid w:val="005907AB"/>
    <w:rsid w:val="00594CA3"/>
    <w:rsid w:val="005961BB"/>
    <w:rsid w:val="005963AE"/>
    <w:rsid w:val="005A2E4F"/>
    <w:rsid w:val="005A34EF"/>
    <w:rsid w:val="005A6A8A"/>
    <w:rsid w:val="005B3075"/>
    <w:rsid w:val="005B5065"/>
    <w:rsid w:val="005B5AFF"/>
    <w:rsid w:val="005C08F0"/>
    <w:rsid w:val="005C0E75"/>
    <w:rsid w:val="005C30A2"/>
    <w:rsid w:val="005C52BE"/>
    <w:rsid w:val="005C5B0E"/>
    <w:rsid w:val="005C7ECA"/>
    <w:rsid w:val="005D6F6E"/>
    <w:rsid w:val="005D7143"/>
    <w:rsid w:val="005E067E"/>
    <w:rsid w:val="005E083F"/>
    <w:rsid w:val="005E1452"/>
    <w:rsid w:val="005E1D5B"/>
    <w:rsid w:val="005E2ADD"/>
    <w:rsid w:val="005E3D2B"/>
    <w:rsid w:val="005F04F6"/>
    <w:rsid w:val="005F4CC2"/>
    <w:rsid w:val="005F7593"/>
    <w:rsid w:val="00602E73"/>
    <w:rsid w:val="00602F37"/>
    <w:rsid w:val="00606EB9"/>
    <w:rsid w:val="0061706B"/>
    <w:rsid w:val="00617247"/>
    <w:rsid w:val="00624CB5"/>
    <w:rsid w:val="00624EB9"/>
    <w:rsid w:val="0062795C"/>
    <w:rsid w:val="00634CB3"/>
    <w:rsid w:val="00635EE4"/>
    <w:rsid w:val="00636294"/>
    <w:rsid w:val="006371DC"/>
    <w:rsid w:val="00640477"/>
    <w:rsid w:val="00640CAB"/>
    <w:rsid w:val="00641837"/>
    <w:rsid w:val="00642C33"/>
    <w:rsid w:val="00643B68"/>
    <w:rsid w:val="00645DF2"/>
    <w:rsid w:val="0064771E"/>
    <w:rsid w:val="00647D3E"/>
    <w:rsid w:val="0065313F"/>
    <w:rsid w:val="006535EC"/>
    <w:rsid w:val="00654563"/>
    <w:rsid w:val="006557A7"/>
    <w:rsid w:val="00660B02"/>
    <w:rsid w:val="00661DB6"/>
    <w:rsid w:val="0066403E"/>
    <w:rsid w:val="00664DAC"/>
    <w:rsid w:val="00664E67"/>
    <w:rsid w:val="00665886"/>
    <w:rsid w:val="00665CEE"/>
    <w:rsid w:val="00667188"/>
    <w:rsid w:val="00667321"/>
    <w:rsid w:val="00671815"/>
    <w:rsid w:val="00673498"/>
    <w:rsid w:val="00673A3B"/>
    <w:rsid w:val="00675E66"/>
    <w:rsid w:val="0067748A"/>
    <w:rsid w:val="006821E9"/>
    <w:rsid w:val="00682458"/>
    <w:rsid w:val="00683AC6"/>
    <w:rsid w:val="00684B3D"/>
    <w:rsid w:val="006851B8"/>
    <w:rsid w:val="00685BE9"/>
    <w:rsid w:val="0068695A"/>
    <w:rsid w:val="00691C5A"/>
    <w:rsid w:val="00693401"/>
    <w:rsid w:val="0069458B"/>
    <w:rsid w:val="0069471F"/>
    <w:rsid w:val="00694C98"/>
    <w:rsid w:val="0069644C"/>
    <w:rsid w:val="006967AE"/>
    <w:rsid w:val="00696E5E"/>
    <w:rsid w:val="006A13A3"/>
    <w:rsid w:val="006A22C9"/>
    <w:rsid w:val="006A29FC"/>
    <w:rsid w:val="006A52FE"/>
    <w:rsid w:val="006A5C0A"/>
    <w:rsid w:val="006A65AB"/>
    <w:rsid w:val="006B0FBD"/>
    <w:rsid w:val="006B62B7"/>
    <w:rsid w:val="006B680C"/>
    <w:rsid w:val="006C0891"/>
    <w:rsid w:val="006C1332"/>
    <w:rsid w:val="006C24E1"/>
    <w:rsid w:val="006C2D46"/>
    <w:rsid w:val="006C595A"/>
    <w:rsid w:val="006C5C8C"/>
    <w:rsid w:val="006C6AD0"/>
    <w:rsid w:val="006D3246"/>
    <w:rsid w:val="006D3F59"/>
    <w:rsid w:val="006D5247"/>
    <w:rsid w:val="006D5AB0"/>
    <w:rsid w:val="006D7F4D"/>
    <w:rsid w:val="006E0451"/>
    <w:rsid w:val="006E21BC"/>
    <w:rsid w:val="006E596F"/>
    <w:rsid w:val="006E63EE"/>
    <w:rsid w:val="006F09B5"/>
    <w:rsid w:val="006F0A7F"/>
    <w:rsid w:val="006F0BE9"/>
    <w:rsid w:val="006F269B"/>
    <w:rsid w:val="006F299E"/>
    <w:rsid w:val="006F4BEE"/>
    <w:rsid w:val="006F6EAC"/>
    <w:rsid w:val="00700035"/>
    <w:rsid w:val="00701048"/>
    <w:rsid w:val="00702873"/>
    <w:rsid w:val="00702C4F"/>
    <w:rsid w:val="00703123"/>
    <w:rsid w:val="0070620B"/>
    <w:rsid w:val="00707504"/>
    <w:rsid w:val="0071036C"/>
    <w:rsid w:val="007131F5"/>
    <w:rsid w:val="007138A1"/>
    <w:rsid w:val="0071431F"/>
    <w:rsid w:val="007146F7"/>
    <w:rsid w:val="00715051"/>
    <w:rsid w:val="007202FE"/>
    <w:rsid w:val="00720F1A"/>
    <w:rsid w:val="00721880"/>
    <w:rsid w:val="00721B01"/>
    <w:rsid w:val="00723951"/>
    <w:rsid w:val="00726E9C"/>
    <w:rsid w:val="00731251"/>
    <w:rsid w:val="0073169A"/>
    <w:rsid w:val="0073242C"/>
    <w:rsid w:val="007365F6"/>
    <w:rsid w:val="00740807"/>
    <w:rsid w:val="00744008"/>
    <w:rsid w:val="00746741"/>
    <w:rsid w:val="00747E61"/>
    <w:rsid w:val="00751AA6"/>
    <w:rsid w:val="00752B4A"/>
    <w:rsid w:val="00752D5E"/>
    <w:rsid w:val="00754C5D"/>
    <w:rsid w:val="00756DE7"/>
    <w:rsid w:val="00757FCF"/>
    <w:rsid w:val="00763606"/>
    <w:rsid w:val="0076401E"/>
    <w:rsid w:val="007646E2"/>
    <w:rsid w:val="00764FA4"/>
    <w:rsid w:val="00765ABD"/>
    <w:rsid w:val="00765F6B"/>
    <w:rsid w:val="0076794A"/>
    <w:rsid w:val="007706E6"/>
    <w:rsid w:val="00774DBB"/>
    <w:rsid w:val="00774EBC"/>
    <w:rsid w:val="0078080E"/>
    <w:rsid w:val="00781303"/>
    <w:rsid w:val="00782B02"/>
    <w:rsid w:val="00782DBD"/>
    <w:rsid w:val="00784683"/>
    <w:rsid w:val="00792074"/>
    <w:rsid w:val="007A0B9B"/>
    <w:rsid w:val="007A0EB3"/>
    <w:rsid w:val="007A2806"/>
    <w:rsid w:val="007A2AF8"/>
    <w:rsid w:val="007A3077"/>
    <w:rsid w:val="007A316A"/>
    <w:rsid w:val="007A65F6"/>
    <w:rsid w:val="007B7A88"/>
    <w:rsid w:val="007C07F4"/>
    <w:rsid w:val="007C1477"/>
    <w:rsid w:val="007C2C2E"/>
    <w:rsid w:val="007C7398"/>
    <w:rsid w:val="007C7613"/>
    <w:rsid w:val="007C77BB"/>
    <w:rsid w:val="007D351B"/>
    <w:rsid w:val="007D39B7"/>
    <w:rsid w:val="007D5034"/>
    <w:rsid w:val="007D5FDA"/>
    <w:rsid w:val="007E00E4"/>
    <w:rsid w:val="007E00EA"/>
    <w:rsid w:val="007E21B1"/>
    <w:rsid w:val="007E2424"/>
    <w:rsid w:val="007E2451"/>
    <w:rsid w:val="007E36AA"/>
    <w:rsid w:val="007E7452"/>
    <w:rsid w:val="007F0CF3"/>
    <w:rsid w:val="007F17DC"/>
    <w:rsid w:val="007F1B95"/>
    <w:rsid w:val="007F25DA"/>
    <w:rsid w:val="007F40AF"/>
    <w:rsid w:val="007F46B4"/>
    <w:rsid w:val="007F69AD"/>
    <w:rsid w:val="007F6E80"/>
    <w:rsid w:val="007F7AB0"/>
    <w:rsid w:val="0080020C"/>
    <w:rsid w:val="0080144B"/>
    <w:rsid w:val="00803A48"/>
    <w:rsid w:val="008041A3"/>
    <w:rsid w:val="008061CD"/>
    <w:rsid w:val="008065C2"/>
    <w:rsid w:val="00807642"/>
    <w:rsid w:val="00815487"/>
    <w:rsid w:val="00816028"/>
    <w:rsid w:val="008173A8"/>
    <w:rsid w:val="00821EDB"/>
    <w:rsid w:val="00822DA9"/>
    <w:rsid w:val="008237C0"/>
    <w:rsid w:val="0082529C"/>
    <w:rsid w:val="00825D3A"/>
    <w:rsid w:val="00826243"/>
    <w:rsid w:val="0083079F"/>
    <w:rsid w:val="00830CE8"/>
    <w:rsid w:val="00831B5D"/>
    <w:rsid w:val="00832C62"/>
    <w:rsid w:val="008356AF"/>
    <w:rsid w:val="00840D50"/>
    <w:rsid w:val="008418EA"/>
    <w:rsid w:val="00841973"/>
    <w:rsid w:val="0084489C"/>
    <w:rsid w:val="0084708F"/>
    <w:rsid w:val="008605B7"/>
    <w:rsid w:val="00860BEF"/>
    <w:rsid w:val="00867F4C"/>
    <w:rsid w:val="00873ACC"/>
    <w:rsid w:val="00876677"/>
    <w:rsid w:val="00877B76"/>
    <w:rsid w:val="0088112C"/>
    <w:rsid w:val="00882BB1"/>
    <w:rsid w:val="00883CF2"/>
    <w:rsid w:val="008861E3"/>
    <w:rsid w:val="0088682C"/>
    <w:rsid w:val="00892724"/>
    <w:rsid w:val="00892D1E"/>
    <w:rsid w:val="008946F0"/>
    <w:rsid w:val="00896B49"/>
    <w:rsid w:val="008A0201"/>
    <w:rsid w:val="008A0598"/>
    <w:rsid w:val="008A2855"/>
    <w:rsid w:val="008A3848"/>
    <w:rsid w:val="008A7B43"/>
    <w:rsid w:val="008B250B"/>
    <w:rsid w:val="008B32A9"/>
    <w:rsid w:val="008B45E6"/>
    <w:rsid w:val="008B5EB3"/>
    <w:rsid w:val="008B668D"/>
    <w:rsid w:val="008B7A67"/>
    <w:rsid w:val="008C2774"/>
    <w:rsid w:val="008C2AC2"/>
    <w:rsid w:val="008C2D0A"/>
    <w:rsid w:val="008C4133"/>
    <w:rsid w:val="008C4EC2"/>
    <w:rsid w:val="008C73AC"/>
    <w:rsid w:val="008C7CCA"/>
    <w:rsid w:val="008D19B3"/>
    <w:rsid w:val="008D3D0F"/>
    <w:rsid w:val="008D5E19"/>
    <w:rsid w:val="008D647D"/>
    <w:rsid w:val="008D6EB1"/>
    <w:rsid w:val="008E16CE"/>
    <w:rsid w:val="008E2B5F"/>
    <w:rsid w:val="008E5F9B"/>
    <w:rsid w:val="008F2308"/>
    <w:rsid w:val="008F408A"/>
    <w:rsid w:val="008F56F1"/>
    <w:rsid w:val="008F5E9C"/>
    <w:rsid w:val="008F625A"/>
    <w:rsid w:val="009015FD"/>
    <w:rsid w:val="00901AFA"/>
    <w:rsid w:val="00902842"/>
    <w:rsid w:val="00904568"/>
    <w:rsid w:val="00910541"/>
    <w:rsid w:val="00910569"/>
    <w:rsid w:val="00910D38"/>
    <w:rsid w:val="00916E49"/>
    <w:rsid w:val="0092171E"/>
    <w:rsid w:val="0092186F"/>
    <w:rsid w:val="00923B25"/>
    <w:rsid w:val="009252DA"/>
    <w:rsid w:val="0093138F"/>
    <w:rsid w:val="00935FFA"/>
    <w:rsid w:val="00936717"/>
    <w:rsid w:val="00940575"/>
    <w:rsid w:val="009408C3"/>
    <w:rsid w:val="00941C71"/>
    <w:rsid w:val="00945278"/>
    <w:rsid w:val="00945CD9"/>
    <w:rsid w:val="00947B56"/>
    <w:rsid w:val="00951F58"/>
    <w:rsid w:val="00954EF7"/>
    <w:rsid w:val="00955D71"/>
    <w:rsid w:val="00960CA4"/>
    <w:rsid w:val="00962578"/>
    <w:rsid w:val="00965CCB"/>
    <w:rsid w:val="00967077"/>
    <w:rsid w:val="00977C21"/>
    <w:rsid w:val="00980B9D"/>
    <w:rsid w:val="00985980"/>
    <w:rsid w:val="00985B7D"/>
    <w:rsid w:val="00987785"/>
    <w:rsid w:val="009911EE"/>
    <w:rsid w:val="00994290"/>
    <w:rsid w:val="00995DB8"/>
    <w:rsid w:val="00996427"/>
    <w:rsid w:val="009A1A0D"/>
    <w:rsid w:val="009A34EB"/>
    <w:rsid w:val="009A4D71"/>
    <w:rsid w:val="009A7B01"/>
    <w:rsid w:val="009B1C7D"/>
    <w:rsid w:val="009B2980"/>
    <w:rsid w:val="009B34A4"/>
    <w:rsid w:val="009C0531"/>
    <w:rsid w:val="009C50FE"/>
    <w:rsid w:val="009C5FCC"/>
    <w:rsid w:val="009C623F"/>
    <w:rsid w:val="009C66C4"/>
    <w:rsid w:val="009C7444"/>
    <w:rsid w:val="009C7A99"/>
    <w:rsid w:val="009D0221"/>
    <w:rsid w:val="009D4F00"/>
    <w:rsid w:val="009D5F29"/>
    <w:rsid w:val="009D66BA"/>
    <w:rsid w:val="009D6C3C"/>
    <w:rsid w:val="009E11EA"/>
    <w:rsid w:val="009E6047"/>
    <w:rsid w:val="009E6304"/>
    <w:rsid w:val="009E68D6"/>
    <w:rsid w:val="009E6A6B"/>
    <w:rsid w:val="009E6C75"/>
    <w:rsid w:val="009E71ED"/>
    <w:rsid w:val="009E751F"/>
    <w:rsid w:val="009E7C2E"/>
    <w:rsid w:val="009F066D"/>
    <w:rsid w:val="009F11E4"/>
    <w:rsid w:val="009F343F"/>
    <w:rsid w:val="009F3860"/>
    <w:rsid w:val="009F3AFA"/>
    <w:rsid w:val="009F3F30"/>
    <w:rsid w:val="009F401E"/>
    <w:rsid w:val="009F5791"/>
    <w:rsid w:val="009F74BA"/>
    <w:rsid w:val="00A0019C"/>
    <w:rsid w:val="00A01BCF"/>
    <w:rsid w:val="00A031E2"/>
    <w:rsid w:val="00A038C6"/>
    <w:rsid w:val="00A04BF7"/>
    <w:rsid w:val="00A04CE8"/>
    <w:rsid w:val="00A061C0"/>
    <w:rsid w:val="00A07972"/>
    <w:rsid w:val="00A07D7F"/>
    <w:rsid w:val="00A103E2"/>
    <w:rsid w:val="00A12253"/>
    <w:rsid w:val="00A12550"/>
    <w:rsid w:val="00A30916"/>
    <w:rsid w:val="00A31CAD"/>
    <w:rsid w:val="00A32591"/>
    <w:rsid w:val="00A33486"/>
    <w:rsid w:val="00A339BD"/>
    <w:rsid w:val="00A33AC8"/>
    <w:rsid w:val="00A362D0"/>
    <w:rsid w:val="00A369C0"/>
    <w:rsid w:val="00A40D4A"/>
    <w:rsid w:val="00A41A4E"/>
    <w:rsid w:val="00A42251"/>
    <w:rsid w:val="00A42700"/>
    <w:rsid w:val="00A44B18"/>
    <w:rsid w:val="00A4505D"/>
    <w:rsid w:val="00A5036F"/>
    <w:rsid w:val="00A52435"/>
    <w:rsid w:val="00A53F43"/>
    <w:rsid w:val="00A5641A"/>
    <w:rsid w:val="00A566B5"/>
    <w:rsid w:val="00A618DF"/>
    <w:rsid w:val="00A62378"/>
    <w:rsid w:val="00A63ED1"/>
    <w:rsid w:val="00A65B9C"/>
    <w:rsid w:val="00A660EF"/>
    <w:rsid w:val="00A70261"/>
    <w:rsid w:val="00A7035D"/>
    <w:rsid w:val="00A737F1"/>
    <w:rsid w:val="00A75B44"/>
    <w:rsid w:val="00A7633A"/>
    <w:rsid w:val="00A8329E"/>
    <w:rsid w:val="00A83338"/>
    <w:rsid w:val="00A869D3"/>
    <w:rsid w:val="00A8771E"/>
    <w:rsid w:val="00A87C9D"/>
    <w:rsid w:val="00A87FA7"/>
    <w:rsid w:val="00A87FC6"/>
    <w:rsid w:val="00A928B0"/>
    <w:rsid w:val="00A92CE3"/>
    <w:rsid w:val="00A93001"/>
    <w:rsid w:val="00A93A45"/>
    <w:rsid w:val="00A95D91"/>
    <w:rsid w:val="00AA2F41"/>
    <w:rsid w:val="00AA3A77"/>
    <w:rsid w:val="00AA6495"/>
    <w:rsid w:val="00AA674D"/>
    <w:rsid w:val="00AA73E7"/>
    <w:rsid w:val="00AB0A73"/>
    <w:rsid w:val="00AB0F56"/>
    <w:rsid w:val="00AB2197"/>
    <w:rsid w:val="00AB2FCA"/>
    <w:rsid w:val="00AB4CC1"/>
    <w:rsid w:val="00AB58BB"/>
    <w:rsid w:val="00AB5A1C"/>
    <w:rsid w:val="00AB6B3F"/>
    <w:rsid w:val="00AC45C4"/>
    <w:rsid w:val="00AD18C2"/>
    <w:rsid w:val="00AD2001"/>
    <w:rsid w:val="00AD285F"/>
    <w:rsid w:val="00AD32AD"/>
    <w:rsid w:val="00AD4CC7"/>
    <w:rsid w:val="00AD4D0C"/>
    <w:rsid w:val="00AD6663"/>
    <w:rsid w:val="00AD6687"/>
    <w:rsid w:val="00AD67E4"/>
    <w:rsid w:val="00AE5AFB"/>
    <w:rsid w:val="00AE6160"/>
    <w:rsid w:val="00AE722A"/>
    <w:rsid w:val="00AF24F0"/>
    <w:rsid w:val="00AF3F27"/>
    <w:rsid w:val="00AF5E44"/>
    <w:rsid w:val="00AF6E4D"/>
    <w:rsid w:val="00B00F37"/>
    <w:rsid w:val="00B02C49"/>
    <w:rsid w:val="00B03FA5"/>
    <w:rsid w:val="00B04BCF"/>
    <w:rsid w:val="00B04E9B"/>
    <w:rsid w:val="00B05114"/>
    <w:rsid w:val="00B05643"/>
    <w:rsid w:val="00B07F0E"/>
    <w:rsid w:val="00B11338"/>
    <w:rsid w:val="00B11F53"/>
    <w:rsid w:val="00B13225"/>
    <w:rsid w:val="00B13952"/>
    <w:rsid w:val="00B162B0"/>
    <w:rsid w:val="00B23A24"/>
    <w:rsid w:val="00B25B93"/>
    <w:rsid w:val="00B30415"/>
    <w:rsid w:val="00B3063A"/>
    <w:rsid w:val="00B31305"/>
    <w:rsid w:val="00B3184C"/>
    <w:rsid w:val="00B32396"/>
    <w:rsid w:val="00B33081"/>
    <w:rsid w:val="00B337F1"/>
    <w:rsid w:val="00B33EB3"/>
    <w:rsid w:val="00B35FBC"/>
    <w:rsid w:val="00B36D04"/>
    <w:rsid w:val="00B376AD"/>
    <w:rsid w:val="00B42007"/>
    <w:rsid w:val="00B446A3"/>
    <w:rsid w:val="00B468EE"/>
    <w:rsid w:val="00B4777F"/>
    <w:rsid w:val="00B532A5"/>
    <w:rsid w:val="00B53459"/>
    <w:rsid w:val="00B53EF4"/>
    <w:rsid w:val="00B54E77"/>
    <w:rsid w:val="00B55643"/>
    <w:rsid w:val="00B57807"/>
    <w:rsid w:val="00B62262"/>
    <w:rsid w:val="00B627ED"/>
    <w:rsid w:val="00B639F9"/>
    <w:rsid w:val="00B66697"/>
    <w:rsid w:val="00B71277"/>
    <w:rsid w:val="00B7201C"/>
    <w:rsid w:val="00B73ED5"/>
    <w:rsid w:val="00B74937"/>
    <w:rsid w:val="00B767D7"/>
    <w:rsid w:val="00B8011C"/>
    <w:rsid w:val="00B80AC3"/>
    <w:rsid w:val="00B8137D"/>
    <w:rsid w:val="00B81974"/>
    <w:rsid w:val="00B81A14"/>
    <w:rsid w:val="00B841FC"/>
    <w:rsid w:val="00B84C57"/>
    <w:rsid w:val="00B85A6B"/>
    <w:rsid w:val="00B86238"/>
    <w:rsid w:val="00B90437"/>
    <w:rsid w:val="00B92696"/>
    <w:rsid w:val="00B93586"/>
    <w:rsid w:val="00B96CDA"/>
    <w:rsid w:val="00B97B15"/>
    <w:rsid w:val="00BA3AB7"/>
    <w:rsid w:val="00BA3AC8"/>
    <w:rsid w:val="00BA5883"/>
    <w:rsid w:val="00BA6126"/>
    <w:rsid w:val="00BA78D8"/>
    <w:rsid w:val="00BB47B6"/>
    <w:rsid w:val="00BB4D9F"/>
    <w:rsid w:val="00BB6E30"/>
    <w:rsid w:val="00BB7BC8"/>
    <w:rsid w:val="00BC13C0"/>
    <w:rsid w:val="00BC24B7"/>
    <w:rsid w:val="00BC340B"/>
    <w:rsid w:val="00BC536B"/>
    <w:rsid w:val="00BD1874"/>
    <w:rsid w:val="00BD2569"/>
    <w:rsid w:val="00BD25A0"/>
    <w:rsid w:val="00BD2883"/>
    <w:rsid w:val="00BD3CD4"/>
    <w:rsid w:val="00BE1A24"/>
    <w:rsid w:val="00BE53EE"/>
    <w:rsid w:val="00BE585F"/>
    <w:rsid w:val="00BE651C"/>
    <w:rsid w:val="00BE7858"/>
    <w:rsid w:val="00BF09F2"/>
    <w:rsid w:val="00BF1191"/>
    <w:rsid w:val="00BF4805"/>
    <w:rsid w:val="00BF59DA"/>
    <w:rsid w:val="00BF5A48"/>
    <w:rsid w:val="00BF6987"/>
    <w:rsid w:val="00BF70DD"/>
    <w:rsid w:val="00C00ECB"/>
    <w:rsid w:val="00C018DE"/>
    <w:rsid w:val="00C02A56"/>
    <w:rsid w:val="00C02AAD"/>
    <w:rsid w:val="00C02C92"/>
    <w:rsid w:val="00C040D8"/>
    <w:rsid w:val="00C050A5"/>
    <w:rsid w:val="00C06C4D"/>
    <w:rsid w:val="00C14D4F"/>
    <w:rsid w:val="00C172AB"/>
    <w:rsid w:val="00C20247"/>
    <w:rsid w:val="00C20CCB"/>
    <w:rsid w:val="00C22FBD"/>
    <w:rsid w:val="00C2542D"/>
    <w:rsid w:val="00C2724E"/>
    <w:rsid w:val="00C30048"/>
    <w:rsid w:val="00C32099"/>
    <w:rsid w:val="00C32602"/>
    <w:rsid w:val="00C333B6"/>
    <w:rsid w:val="00C359D1"/>
    <w:rsid w:val="00C35B19"/>
    <w:rsid w:val="00C36D46"/>
    <w:rsid w:val="00C41FF9"/>
    <w:rsid w:val="00C43E3F"/>
    <w:rsid w:val="00C4677A"/>
    <w:rsid w:val="00C47A66"/>
    <w:rsid w:val="00C513ED"/>
    <w:rsid w:val="00C6039B"/>
    <w:rsid w:val="00C6216E"/>
    <w:rsid w:val="00C63387"/>
    <w:rsid w:val="00C64BDF"/>
    <w:rsid w:val="00C64CAB"/>
    <w:rsid w:val="00C738B6"/>
    <w:rsid w:val="00C74398"/>
    <w:rsid w:val="00C76619"/>
    <w:rsid w:val="00C77DAA"/>
    <w:rsid w:val="00C8108B"/>
    <w:rsid w:val="00C82318"/>
    <w:rsid w:val="00C87EFA"/>
    <w:rsid w:val="00C9234F"/>
    <w:rsid w:val="00C93CFD"/>
    <w:rsid w:val="00C96058"/>
    <w:rsid w:val="00C96C4E"/>
    <w:rsid w:val="00CA051D"/>
    <w:rsid w:val="00CA2C9D"/>
    <w:rsid w:val="00CA587E"/>
    <w:rsid w:val="00CA65A9"/>
    <w:rsid w:val="00CA72B9"/>
    <w:rsid w:val="00CB0DE1"/>
    <w:rsid w:val="00CB466A"/>
    <w:rsid w:val="00CC094D"/>
    <w:rsid w:val="00CC1103"/>
    <w:rsid w:val="00CC2A97"/>
    <w:rsid w:val="00CC34FB"/>
    <w:rsid w:val="00CC5F3F"/>
    <w:rsid w:val="00CC6B6D"/>
    <w:rsid w:val="00CD0578"/>
    <w:rsid w:val="00CD2536"/>
    <w:rsid w:val="00CD3AAA"/>
    <w:rsid w:val="00CD513F"/>
    <w:rsid w:val="00CD687F"/>
    <w:rsid w:val="00CD6C4F"/>
    <w:rsid w:val="00CE176C"/>
    <w:rsid w:val="00CE2159"/>
    <w:rsid w:val="00CE58D6"/>
    <w:rsid w:val="00CE6337"/>
    <w:rsid w:val="00CE6B86"/>
    <w:rsid w:val="00CE71A3"/>
    <w:rsid w:val="00CE7B0A"/>
    <w:rsid w:val="00CE7EE0"/>
    <w:rsid w:val="00CF034B"/>
    <w:rsid w:val="00CF4394"/>
    <w:rsid w:val="00CF62DE"/>
    <w:rsid w:val="00CF688A"/>
    <w:rsid w:val="00D00D8B"/>
    <w:rsid w:val="00D02FE5"/>
    <w:rsid w:val="00D03AE0"/>
    <w:rsid w:val="00D06B49"/>
    <w:rsid w:val="00D11419"/>
    <w:rsid w:val="00D1280D"/>
    <w:rsid w:val="00D12ACD"/>
    <w:rsid w:val="00D1472D"/>
    <w:rsid w:val="00D15E39"/>
    <w:rsid w:val="00D163EE"/>
    <w:rsid w:val="00D1750A"/>
    <w:rsid w:val="00D21765"/>
    <w:rsid w:val="00D21AAB"/>
    <w:rsid w:val="00D21B48"/>
    <w:rsid w:val="00D225D7"/>
    <w:rsid w:val="00D2381E"/>
    <w:rsid w:val="00D24E1C"/>
    <w:rsid w:val="00D266F1"/>
    <w:rsid w:val="00D276F0"/>
    <w:rsid w:val="00D27884"/>
    <w:rsid w:val="00D30306"/>
    <w:rsid w:val="00D30D67"/>
    <w:rsid w:val="00D350F6"/>
    <w:rsid w:val="00D35F74"/>
    <w:rsid w:val="00D37BC0"/>
    <w:rsid w:val="00D4074D"/>
    <w:rsid w:val="00D40D81"/>
    <w:rsid w:val="00D43AD6"/>
    <w:rsid w:val="00D453B1"/>
    <w:rsid w:val="00D46325"/>
    <w:rsid w:val="00D46BC2"/>
    <w:rsid w:val="00D47C27"/>
    <w:rsid w:val="00D500B5"/>
    <w:rsid w:val="00D50A57"/>
    <w:rsid w:val="00D50B96"/>
    <w:rsid w:val="00D50D1F"/>
    <w:rsid w:val="00D532C3"/>
    <w:rsid w:val="00D55B11"/>
    <w:rsid w:val="00D5641C"/>
    <w:rsid w:val="00D56B42"/>
    <w:rsid w:val="00D63C35"/>
    <w:rsid w:val="00D671BB"/>
    <w:rsid w:val="00D67FFE"/>
    <w:rsid w:val="00D71277"/>
    <w:rsid w:val="00D717EC"/>
    <w:rsid w:val="00D73264"/>
    <w:rsid w:val="00D75B08"/>
    <w:rsid w:val="00D769E0"/>
    <w:rsid w:val="00D8303F"/>
    <w:rsid w:val="00D85068"/>
    <w:rsid w:val="00D85EF3"/>
    <w:rsid w:val="00D87DEE"/>
    <w:rsid w:val="00D93197"/>
    <w:rsid w:val="00D9538C"/>
    <w:rsid w:val="00D962DA"/>
    <w:rsid w:val="00D96CD7"/>
    <w:rsid w:val="00D977B1"/>
    <w:rsid w:val="00DA08B0"/>
    <w:rsid w:val="00DA17D9"/>
    <w:rsid w:val="00DA242E"/>
    <w:rsid w:val="00DA34C3"/>
    <w:rsid w:val="00DA4BE3"/>
    <w:rsid w:val="00DA7117"/>
    <w:rsid w:val="00DB0544"/>
    <w:rsid w:val="00DB0899"/>
    <w:rsid w:val="00DB471A"/>
    <w:rsid w:val="00DB504F"/>
    <w:rsid w:val="00DB645A"/>
    <w:rsid w:val="00DC0CBC"/>
    <w:rsid w:val="00DC275F"/>
    <w:rsid w:val="00DC69BF"/>
    <w:rsid w:val="00DC6C6C"/>
    <w:rsid w:val="00DD13B6"/>
    <w:rsid w:val="00DD13D1"/>
    <w:rsid w:val="00DD195D"/>
    <w:rsid w:val="00DD3700"/>
    <w:rsid w:val="00DD3EF9"/>
    <w:rsid w:val="00DD494B"/>
    <w:rsid w:val="00DD4F7B"/>
    <w:rsid w:val="00DD4F88"/>
    <w:rsid w:val="00DD543A"/>
    <w:rsid w:val="00DD5A7F"/>
    <w:rsid w:val="00DD6B14"/>
    <w:rsid w:val="00DE51C7"/>
    <w:rsid w:val="00DE542A"/>
    <w:rsid w:val="00DE64B2"/>
    <w:rsid w:val="00DE7021"/>
    <w:rsid w:val="00DE71DE"/>
    <w:rsid w:val="00DE7BCD"/>
    <w:rsid w:val="00DF0AE5"/>
    <w:rsid w:val="00DF0FA9"/>
    <w:rsid w:val="00DF38BD"/>
    <w:rsid w:val="00DF3D83"/>
    <w:rsid w:val="00DF5979"/>
    <w:rsid w:val="00DF751D"/>
    <w:rsid w:val="00E033A9"/>
    <w:rsid w:val="00E042A4"/>
    <w:rsid w:val="00E04849"/>
    <w:rsid w:val="00E04DCF"/>
    <w:rsid w:val="00E05ACE"/>
    <w:rsid w:val="00E10565"/>
    <w:rsid w:val="00E10F5D"/>
    <w:rsid w:val="00E12804"/>
    <w:rsid w:val="00E13084"/>
    <w:rsid w:val="00E1485F"/>
    <w:rsid w:val="00E17149"/>
    <w:rsid w:val="00E17159"/>
    <w:rsid w:val="00E20672"/>
    <w:rsid w:val="00E20CA7"/>
    <w:rsid w:val="00E21895"/>
    <w:rsid w:val="00E23548"/>
    <w:rsid w:val="00E302FB"/>
    <w:rsid w:val="00E31323"/>
    <w:rsid w:val="00E418C9"/>
    <w:rsid w:val="00E44C18"/>
    <w:rsid w:val="00E44D2D"/>
    <w:rsid w:val="00E51FEA"/>
    <w:rsid w:val="00E53236"/>
    <w:rsid w:val="00E54456"/>
    <w:rsid w:val="00E54816"/>
    <w:rsid w:val="00E552A5"/>
    <w:rsid w:val="00E61F4B"/>
    <w:rsid w:val="00E6268A"/>
    <w:rsid w:val="00E639CF"/>
    <w:rsid w:val="00E6657A"/>
    <w:rsid w:val="00E66E0B"/>
    <w:rsid w:val="00E74011"/>
    <w:rsid w:val="00E7546A"/>
    <w:rsid w:val="00E75C7D"/>
    <w:rsid w:val="00E768E5"/>
    <w:rsid w:val="00E82B21"/>
    <w:rsid w:val="00E83D3B"/>
    <w:rsid w:val="00E871EB"/>
    <w:rsid w:val="00E87228"/>
    <w:rsid w:val="00E872D2"/>
    <w:rsid w:val="00E9271E"/>
    <w:rsid w:val="00E955C9"/>
    <w:rsid w:val="00EA2C24"/>
    <w:rsid w:val="00EA38AB"/>
    <w:rsid w:val="00EA4CDD"/>
    <w:rsid w:val="00EA5043"/>
    <w:rsid w:val="00EA59F8"/>
    <w:rsid w:val="00EA5E69"/>
    <w:rsid w:val="00EA6647"/>
    <w:rsid w:val="00EA6DF4"/>
    <w:rsid w:val="00EB1DE3"/>
    <w:rsid w:val="00EB2FBD"/>
    <w:rsid w:val="00EC0826"/>
    <w:rsid w:val="00EC5AA4"/>
    <w:rsid w:val="00ED03BE"/>
    <w:rsid w:val="00ED148B"/>
    <w:rsid w:val="00ED59E3"/>
    <w:rsid w:val="00EE1D2B"/>
    <w:rsid w:val="00EE3CB6"/>
    <w:rsid w:val="00EE4AC0"/>
    <w:rsid w:val="00EE5D16"/>
    <w:rsid w:val="00EE6CC6"/>
    <w:rsid w:val="00EE7558"/>
    <w:rsid w:val="00EF16E8"/>
    <w:rsid w:val="00EF212B"/>
    <w:rsid w:val="00EF677D"/>
    <w:rsid w:val="00EF7D6E"/>
    <w:rsid w:val="00EF7F0A"/>
    <w:rsid w:val="00F000FD"/>
    <w:rsid w:val="00F031A4"/>
    <w:rsid w:val="00F04405"/>
    <w:rsid w:val="00F0686D"/>
    <w:rsid w:val="00F06CBD"/>
    <w:rsid w:val="00F074B9"/>
    <w:rsid w:val="00F07947"/>
    <w:rsid w:val="00F10754"/>
    <w:rsid w:val="00F1532B"/>
    <w:rsid w:val="00F15ADF"/>
    <w:rsid w:val="00F21BBD"/>
    <w:rsid w:val="00F22EA4"/>
    <w:rsid w:val="00F24033"/>
    <w:rsid w:val="00F25132"/>
    <w:rsid w:val="00F27BFD"/>
    <w:rsid w:val="00F3061A"/>
    <w:rsid w:val="00F31160"/>
    <w:rsid w:val="00F329F5"/>
    <w:rsid w:val="00F3555F"/>
    <w:rsid w:val="00F35FEE"/>
    <w:rsid w:val="00F36064"/>
    <w:rsid w:val="00F363E3"/>
    <w:rsid w:val="00F367FB"/>
    <w:rsid w:val="00F43672"/>
    <w:rsid w:val="00F45E82"/>
    <w:rsid w:val="00F509D2"/>
    <w:rsid w:val="00F50B48"/>
    <w:rsid w:val="00F5170D"/>
    <w:rsid w:val="00F53606"/>
    <w:rsid w:val="00F53CB8"/>
    <w:rsid w:val="00F550C1"/>
    <w:rsid w:val="00F55637"/>
    <w:rsid w:val="00F6055B"/>
    <w:rsid w:val="00F60BC0"/>
    <w:rsid w:val="00F6138C"/>
    <w:rsid w:val="00F614EC"/>
    <w:rsid w:val="00F63AE0"/>
    <w:rsid w:val="00F67B6C"/>
    <w:rsid w:val="00F713F6"/>
    <w:rsid w:val="00F7440F"/>
    <w:rsid w:val="00F755BF"/>
    <w:rsid w:val="00F75A38"/>
    <w:rsid w:val="00F76597"/>
    <w:rsid w:val="00F76E36"/>
    <w:rsid w:val="00F7746D"/>
    <w:rsid w:val="00F80446"/>
    <w:rsid w:val="00F814E3"/>
    <w:rsid w:val="00F84172"/>
    <w:rsid w:val="00F84AF5"/>
    <w:rsid w:val="00F858E2"/>
    <w:rsid w:val="00F875B6"/>
    <w:rsid w:val="00F9124B"/>
    <w:rsid w:val="00F918E7"/>
    <w:rsid w:val="00F91CA9"/>
    <w:rsid w:val="00F94349"/>
    <w:rsid w:val="00F94CC8"/>
    <w:rsid w:val="00F95874"/>
    <w:rsid w:val="00F966AE"/>
    <w:rsid w:val="00F969E1"/>
    <w:rsid w:val="00F96FF6"/>
    <w:rsid w:val="00FA3283"/>
    <w:rsid w:val="00FA56FC"/>
    <w:rsid w:val="00FA72A5"/>
    <w:rsid w:val="00FB091C"/>
    <w:rsid w:val="00FB0ACC"/>
    <w:rsid w:val="00FB187E"/>
    <w:rsid w:val="00FB24C5"/>
    <w:rsid w:val="00FB2A1E"/>
    <w:rsid w:val="00FB47FE"/>
    <w:rsid w:val="00FB4B4B"/>
    <w:rsid w:val="00FC0607"/>
    <w:rsid w:val="00FC2402"/>
    <w:rsid w:val="00FC50A1"/>
    <w:rsid w:val="00FD0048"/>
    <w:rsid w:val="00FD18B1"/>
    <w:rsid w:val="00FD2793"/>
    <w:rsid w:val="00FD3331"/>
    <w:rsid w:val="00FD6E62"/>
    <w:rsid w:val="00FD7707"/>
    <w:rsid w:val="00FE0054"/>
    <w:rsid w:val="00FE05CD"/>
    <w:rsid w:val="00FE12BF"/>
    <w:rsid w:val="00FE2337"/>
    <w:rsid w:val="00FE3CAD"/>
    <w:rsid w:val="00FF2D7F"/>
    <w:rsid w:val="00FF659C"/>
    <w:rsid w:val="00FF65D8"/>
    <w:rsid w:val="00FF692B"/>
    <w:rsid w:val="00FF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6ABA14C"/>
  <w15:chartTrackingRefBased/>
  <w15:docId w15:val="{7DFD8335-6BE4-48AA-A87A-421018CA5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474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paragraph" w:styleId="Titolo1">
    <w:name w:val="heading 1"/>
    <w:basedOn w:val="Normale"/>
    <w:link w:val="Titolo1Carattere"/>
    <w:uiPriority w:val="9"/>
    <w:qFormat/>
    <w:rsid w:val="00FB47FE"/>
    <w:pPr>
      <w:ind w:left="3219" w:right="1468" w:hanging="1739"/>
      <w:outlineLvl w:val="0"/>
    </w:pPr>
    <w:rPr>
      <w:b/>
      <w:bCs/>
      <w:lang w:eastAsia="it-IT" w:bidi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556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41A4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41A4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41A4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D770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7707"/>
  </w:style>
  <w:style w:type="paragraph" w:styleId="Pidipagina">
    <w:name w:val="footer"/>
    <w:basedOn w:val="Normale"/>
    <w:link w:val="PidipaginaCarattere"/>
    <w:uiPriority w:val="99"/>
    <w:unhideWhenUsed/>
    <w:rsid w:val="00FD770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7707"/>
  </w:style>
  <w:style w:type="character" w:styleId="Numeropagina">
    <w:name w:val="page number"/>
    <w:basedOn w:val="Carpredefinitoparagrafo"/>
    <w:uiPriority w:val="99"/>
    <w:semiHidden/>
    <w:unhideWhenUsed/>
    <w:rsid w:val="00FD7707"/>
  </w:style>
  <w:style w:type="character" w:styleId="Collegamentoipertestuale">
    <w:name w:val="Hyperlink"/>
    <w:basedOn w:val="Carpredefinitoparagrafo"/>
    <w:uiPriority w:val="99"/>
    <w:unhideWhenUsed/>
    <w:rsid w:val="00882BB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2BB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82BB1"/>
    <w:rPr>
      <w:color w:val="954F72" w:themeColor="followedHyperlink"/>
      <w:u w:val="single"/>
    </w:rPr>
  </w:style>
  <w:style w:type="table" w:styleId="Grigliatabella">
    <w:name w:val="Table Grid"/>
    <w:basedOn w:val="Tabellanormale"/>
    <w:uiPriority w:val="39"/>
    <w:rsid w:val="00126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E042A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3D2357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unhideWhenUsed/>
    <w:qFormat/>
    <w:rsid w:val="00B53EF4"/>
    <w:pPr>
      <w:spacing w:after="120"/>
    </w:pPr>
    <w:rPr>
      <w:rFonts w:ascii="Cambria" w:eastAsia="Cambria" w:hAnsi="Cambri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53EF4"/>
    <w:rPr>
      <w:rFonts w:ascii="Cambria" w:eastAsia="Cambria" w:hAnsi="Cambria" w:cs="Times New Roman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B53EF4"/>
    <w:pPr>
      <w:spacing w:after="120"/>
      <w:ind w:left="283"/>
    </w:pPr>
    <w:rPr>
      <w:rFonts w:ascii="Cambria" w:eastAsia="Cambria" w:hAnsi="Cambri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B53EF4"/>
    <w:rPr>
      <w:rFonts w:ascii="Cambria" w:eastAsia="Cambria" w:hAnsi="Cambria" w:cs="Times New Roman"/>
    </w:rPr>
  </w:style>
  <w:style w:type="paragraph" w:customStyle="1" w:styleId="Default">
    <w:name w:val="Default"/>
    <w:rsid w:val="00B53EF4"/>
    <w:pPr>
      <w:autoSpaceDE w:val="0"/>
      <w:autoSpaceDN w:val="0"/>
      <w:adjustRightInd w:val="0"/>
    </w:pPr>
    <w:rPr>
      <w:rFonts w:ascii="Cambria" w:eastAsia="Calibri" w:hAnsi="Cambria" w:cs="Cambria"/>
      <w:color w:val="000000"/>
      <w:lang w:eastAsia="it-IT"/>
    </w:rPr>
  </w:style>
  <w:style w:type="paragraph" w:customStyle="1" w:styleId="Paragrafobase">
    <w:name w:val="[Paragrafo base]"/>
    <w:basedOn w:val="Normale"/>
    <w:uiPriority w:val="99"/>
    <w:rsid w:val="00B53EF4"/>
    <w:pPr>
      <w:adjustRightInd w:val="0"/>
      <w:spacing w:line="288" w:lineRule="auto"/>
    </w:pPr>
    <w:rPr>
      <w:rFonts w:ascii="MinionPro-Regular" w:eastAsia="Times" w:hAnsi="MinionPro-Regular" w:cs="MinionPro-Regular"/>
      <w:color w:val="000000"/>
      <w:lang w:eastAsia="it-IT"/>
    </w:rPr>
  </w:style>
  <w:style w:type="paragraph" w:customStyle="1" w:styleId="ydp3019cd6dmsonormal">
    <w:name w:val="ydp3019cd6dmsonormal"/>
    <w:basedOn w:val="Normale"/>
    <w:rsid w:val="008D19B3"/>
    <w:pPr>
      <w:spacing w:before="100" w:beforeAutospacing="1" w:after="100" w:afterAutospacing="1"/>
    </w:pPr>
    <w:rPr>
      <w:rFonts w:ascii="Calibri" w:hAnsi="Calibri" w:cs="Calibri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84708F"/>
    <w:pPr>
      <w:spacing w:line="221" w:lineRule="exact"/>
      <w:ind w:right="51"/>
      <w:jc w:val="center"/>
    </w:pPr>
    <w:rPr>
      <w:rFonts w:ascii="Verdana" w:eastAsia="Verdana" w:hAnsi="Verdana" w:cs="Verdan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B47FE"/>
    <w:rPr>
      <w:rFonts w:ascii="Times New Roman" w:eastAsia="Times New Roman" w:hAnsi="Times New Roman" w:cs="Times New Roman"/>
      <w:b/>
      <w:bCs/>
      <w:lang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556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41A4E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41A4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41A4E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">
    <w:name w:val="Title"/>
    <w:basedOn w:val="Normale"/>
    <w:link w:val="TitoloCarattere"/>
    <w:uiPriority w:val="10"/>
    <w:qFormat/>
    <w:rsid w:val="0033749A"/>
    <w:pPr>
      <w:ind w:left="150" w:right="1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33749A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D6C4F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1E210E"/>
    <w:pPr>
      <w:spacing w:before="100" w:beforeAutospacing="1" w:after="100" w:afterAutospacing="1"/>
    </w:pPr>
    <w:rPr>
      <w:rFonts w:ascii="Aptos" w:hAnsi="Aptos" w:cs="Aptos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tocollo@pec.comune.aglie.to.it" TargetMode="External"/><Relationship Id="rId2" Type="http://schemas.openxmlformats.org/officeDocument/2006/relationships/hyperlink" Target="mailto:protocollo@comune.aglie.to.it" TargetMode="External"/><Relationship Id="rId1" Type="http://schemas.openxmlformats.org/officeDocument/2006/relationships/image" Target="media/image2.png"/><Relationship Id="rId4" Type="http://schemas.openxmlformats.org/officeDocument/2006/relationships/hyperlink" Target="https://www.comune.aglie.to.it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protocollo@pec.comune.aglie.to.it" TargetMode="External"/><Relationship Id="rId2" Type="http://schemas.openxmlformats.org/officeDocument/2006/relationships/hyperlink" Target="mailto:protocollo@comune.aglie.to.it" TargetMode="External"/><Relationship Id="rId1" Type="http://schemas.openxmlformats.org/officeDocument/2006/relationships/image" Target="media/image2.png"/><Relationship Id="rId4" Type="http://schemas.openxmlformats.org/officeDocument/2006/relationships/hyperlink" Target="https://www.comune.aglie.to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ola\Desktop\CARTA%20INTESTAT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A2732F-21F2-4185-9462-CCBF5916A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INTESTATA.dotx</Template>
  <TotalTime>2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 Zanotto</cp:lastModifiedBy>
  <cp:revision>2</cp:revision>
  <cp:lastPrinted>2025-11-20T07:15:00Z</cp:lastPrinted>
  <dcterms:created xsi:type="dcterms:W3CDTF">2025-11-25T12:12:00Z</dcterms:created>
  <dcterms:modified xsi:type="dcterms:W3CDTF">2025-11-25T12:12:00Z</dcterms:modified>
</cp:coreProperties>
</file>